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B5B4" w14:textId="0E60808C" w:rsidR="007B643C" w:rsidRPr="005125A6" w:rsidRDefault="002335A3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93BFD59" wp14:editId="3DDACFBE">
                <wp:simplePos x="0" y="0"/>
                <wp:positionH relativeFrom="column">
                  <wp:posOffset>4305300</wp:posOffset>
                </wp:positionH>
                <wp:positionV relativeFrom="paragraph">
                  <wp:posOffset>-449580</wp:posOffset>
                </wp:positionV>
                <wp:extent cx="1532255" cy="346710"/>
                <wp:effectExtent l="0" t="0" r="0" b="0"/>
                <wp:wrapNone/>
                <wp:docPr id="10843112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203954967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C4E09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3BCA5BDA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17030218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6155C" w14:textId="77777777" w:rsidR="00E6309B" w:rsidRPr="0000586A" w:rsidRDefault="00E6309B" w:rsidP="00E6309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BFD59" id="Group 2" o:spid="_x0000_s1026" style="position:absolute;left:0;text-align:left;margin-left:339pt;margin-top:-35.4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" strokeweight=".25pt">
                  <v:textbox inset="5.85pt,1.25mm,5.85pt,.7pt">
                    <w:txbxContent>
                      <w:p w14:paraId="007C4E09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3BCA5BDA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" strokeweight=".25pt">
                  <v:textbox inset="5.85pt,.7pt,5.85pt,.7pt">
                    <w:txbxContent>
                      <w:p w14:paraId="78D6155C" w14:textId="77777777" w:rsidR="00E6309B" w:rsidRPr="0000586A" w:rsidRDefault="00E6309B" w:rsidP="00E6309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D732250" wp14:editId="4CC9B8D1">
                <wp:simplePos x="0" y="0"/>
                <wp:positionH relativeFrom="column">
                  <wp:posOffset>-262890</wp:posOffset>
                </wp:positionH>
                <wp:positionV relativeFrom="paragraph">
                  <wp:posOffset>-71120</wp:posOffset>
                </wp:positionV>
                <wp:extent cx="3214370" cy="304165"/>
                <wp:effectExtent l="0" t="0" r="0" b="0"/>
                <wp:wrapNone/>
                <wp:docPr id="2208055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1A909" w14:textId="77777777" w:rsidR="008E18A5" w:rsidRPr="009C3385" w:rsidRDefault="008E18A5" w:rsidP="008E18A5">
                            <w:pPr>
                              <w:rPr>
                                <w:rFonts w:asciiTheme="minorEastAsia" w:eastAsiaTheme="minorEastAsia" w:hAnsiTheme="minorEastAsia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第六号様式</w:t>
                            </w:r>
                            <w:r w:rsidR="00417601" w:rsidRPr="00417601">
                              <w:rPr>
                                <w:rFonts w:asciiTheme="minorEastAsia" w:eastAsiaTheme="minorEastAsia" w:hAnsiTheme="minorEastAsia" w:hint="eastAsia"/>
                              </w:rPr>
                              <w:t>（第七条関係）</w:t>
                            </w:r>
                            <w:r w:rsidR="0099381E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732250" id="テキスト ボックス 2" o:spid="_x0000_s1029" type="#_x0000_t202" style="position:absolute;left:0;text-align:left;margin-left:-20.7pt;margin-top:-5.6pt;width:253.1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" stroked="f">
                <v:textbox style="mso-fit-shape-to-text:t">
                  <w:txbxContent>
                    <w:p w14:paraId="03F1A909" w14:textId="77777777" w:rsidR="008E18A5" w:rsidRPr="009C3385" w:rsidRDefault="008E18A5" w:rsidP="008E18A5">
                      <w:pPr>
                        <w:rPr>
                          <w:rFonts w:asciiTheme="minorEastAsia" w:eastAsiaTheme="minorEastAsia" w:hAnsiTheme="minorEastAsia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第六号様式</w:t>
                      </w:r>
                      <w:r w:rsidR="00417601" w:rsidRPr="00417601">
                        <w:rPr>
                          <w:rFonts w:asciiTheme="minorEastAsia" w:eastAsiaTheme="minorEastAsia" w:hAnsiTheme="minorEastAsia" w:hint="eastAsia"/>
                        </w:rPr>
                        <w:t>（第七条関係）</w:t>
                      </w:r>
                      <w:r w:rsidR="0099381E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980"/>
        <w:gridCol w:w="155"/>
        <w:gridCol w:w="141"/>
        <w:gridCol w:w="228"/>
        <w:gridCol w:w="339"/>
        <w:gridCol w:w="116"/>
        <w:gridCol w:w="1727"/>
        <w:gridCol w:w="230"/>
        <w:gridCol w:w="195"/>
        <w:gridCol w:w="709"/>
        <w:gridCol w:w="355"/>
        <w:gridCol w:w="105"/>
        <w:gridCol w:w="107"/>
        <w:gridCol w:w="139"/>
        <w:gridCol w:w="570"/>
        <w:gridCol w:w="142"/>
        <w:gridCol w:w="719"/>
        <w:gridCol w:w="943"/>
        <w:gridCol w:w="889"/>
        <w:gridCol w:w="284"/>
      </w:tblGrid>
      <w:tr w:rsidR="007B643C" w:rsidRPr="005125A6" w14:paraId="7CFE5540" w14:textId="77777777" w:rsidTr="00002AAB">
        <w:tc>
          <w:tcPr>
            <w:tcW w:w="9357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7308F8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69B7CBB6" w14:textId="77777777" w:rsidTr="00002AAB">
        <w:trPr>
          <w:cantSplit/>
          <w:trHeight w:val="642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44196F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959" w:type="dxa"/>
            <w:gridSpan w:val="6"/>
            <w:vAlign w:val="center"/>
          </w:tcPr>
          <w:p w14:paraId="1EC77C2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</w:t>
            </w:r>
            <w:r w:rsidRPr="0018325F">
              <w:rPr>
                <w:rFonts w:hint="eastAsia"/>
                <w:spacing w:val="60"/>
                <w:kern w:val="0"/>
                <w:fitText w:val="1260" w:id="-372994048"/>
              </w:rPr>
              <w:t>登録番</w:t>
            </w:r>
            <w:r w:rsidRPr="0018325F">
              <w:rPr>
                <w:rFonts w:hint="eastAsia"/>
                <w:spacing w:val="30"/>
                <w:kern w:val="0"/>
                <w:fitText w:val="1260" w:id="-372994048"/>
              </w:rPr>
              <w:t>号</w:t>
            </w:r>
          </w:p>
        </w:tc>
        <w:tc>
          <w:tcPr>
            <w:tcW w:w="1957" w:type="dxa"/>
            <w:gridSpan w:val="2"/>
          </w:tcPr>
          <w:p w14:paraId="65F1CF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 w:val="restart"/>
            <w:tcBorders>
              <w:top w:val="nil"/>
              <w:bottom w:val="nil"/>
            </w:tcBorders>
          </w:tcPr>
          <w:p w14:paraId="08ACE04E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3263" w:type="dxa"/>
            <w:gridSpan w:val="5"/>
            <w:vMerge w:val="restart"/>
            <w:vAlign w:val="center"/>
          </w:tcPr>
          <w:p w14:paraId="6B25C8A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収入印紙欄</w:t>
            </w:r>
          </w:p>
          <w:p w14:paraId="2390ABD5" w14:textId="77777777" w:rsidR="007B643C" w:rsidRPr="005125A6" w:rsidRDefault="0080493B">
            <w:pPr>
              <w:pStyle w:val="1"/>
              <w:jc w:val="center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消印しないこと</w:t>
            </w:r>
            <w:r>
              <w:rPr>
                <w:rFonts w:hint="eastAsia"/>
              </w:rPr>
              <w:t>）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001CBE29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497B861" w14:textId="77777777" w:rsidTr="00002AAB">
        <w:trPr>
          <w:cantSplit/>
          <w:trHeight w:val="552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4B0EF463" w14:textId="77777777" w:rsidR="007B643C" w:rsidRPr="005125A6" w:rsidRDefault="007B643C">
            <w:pPr>
              <w:pStyle w:val="1"/>
            </w:pPr>
          </w:p>
        </w:tc>
        <w:tc>
          <w:tcPr>
            <w:tcW w:w="1959" w:type="dxa"/>
            <w:gridSpan w:val="6"/>
            <w:vAlign w:val="center"/>
          </w:tcPr>
          <w:p w14:paraId="17C2581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＊再交付年月日</w:t>
            </w:r>
          </w:p>
        </w:tc>
        <w:tc>
          <w:tcPr>
            <w:tcW w:w="1957" w:type="dxa"/>
            <w:gridSpan w:val="2"/>
          </w:tcPr>
          <w:p w14:paraId="15B9B02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/>
            <w:tcBorders>
              <w:bottom w:val="nil"/>
            </w:tcBorders>
          </w:tcPr>
          <w:p w14:paraId="0FA70363" w14:textId="77777777" w:rsidR="007B643C" w:rsidRPr="005125A6" w:rsidRDefault="007B643C">
            <w:pPr>
              <w:pStyle w:val="1"/>
            </w:pPr>
          </w:p>
        </w:tc>
        <w:tc>
          <w:tcPr>
            <w:tcW w:w="3263" w:type="dxa"/>
            <w:gridSpan w:val="5"/>
            <w:vMerge/>
          </w:tcPr>
          <w:p w14:paraId="1539AA2F" w14:textId="77777777" w:rsidR="007B643C" w:rsidRPr="005125A6" w:rsidRDefault="007B643C">
            <w:pPr>
              <w:pStyle w:val="1"/>
            </w:pPr>
          </w:p>
        </w:tc>
        <w:tc>
          <w:tcPr>
            <w:tcW w:w="284" w:type="dxa"/>
            <w:vMerge/>
            <w:tcBorders>
              <w:bottom w:val="nil"/>
              <w:right w:val="single" w:sz="12" w:space="0" w:color="auto"/>
            </w:tcBorders>
          </w:tcPr>
          <w:p w14:paraId="60428FE9" w14:textId="77777777" w:rsidR="007B643C" w:rsidRPr="005125A6" w:rsidRDefault="007B643C">
            <w:pPr>
              <w:pStyle w:val="1"/>
            </w:pPr>
          </w:p>
        </w:tc>
      </w:tr>
      <w:tr w:rsidR="007B643C" w:rsidRPr="005125A6" w14:paraId="574A3345" w14:textId="77777777" w:rsidTr="00002AAB">
        <w:trPr>
          <w:trHeight w:val="56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89602A" w14:textId="77777777" w:rsidR="00977AFD" w:rsidRPr="005125A6" w:rsidRDefault="00977AFD">
            <w:pPr>
              <w:pStyle w:val="1"/>
              <w:jc w:val="center"/>
              <w:rPr>
                <w:sz w:val="10"/>
              </w:rPr>
            </w:pPr>
          </w:p>
          <w:p w14:paraId="603B2012" w14:textId="77777777" w:rsidR="007B643C" w:rsidRPr="00E6309B" w:rsidRDefault="00E95897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18325F">
              <w:rPr>
                <w:rFonts w:hint="eastAsia"/>
                <w:b/>
                <w:spacing w:val="31"/>
                <w:kern w:val="0"/>
                <w:sz w:val="28"/>
                <w:szCs w:val="28"/>
                <w:fitText w:val="4760" w:id="-372994047"/>
              </w:rPr>
              <w:t>管理栄養士免許証再交付申請</w:t>
            </w:r>
            <w:r w:rsidRPr="0018325F">
              <w:rPr>
                <w:rFonts w:hint="eastAsia"/>
                <w:b/>
                <w:spacing w:val="9"/>
                <w:kern w:val="0"/>
                <w:sz w:val="28"/>
                <w:szCs w:val="28"/>
                <w:fitText w:val="4760" w:id="-372994047"/>
              </w:rPr>
              <w:t>書</w:t>
            </w:r>
          </w:p>
        </w:tc>
      </w:tr>
      <w:tr w:rsidR="007B643C" w:rsidRPr="005125A6" w14:paraId="7437F6BD" w14:textId="77777777" w:rsidTr="00002AAB">
        <w:trPr>
          <w:cantSplit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49DCB03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80" w:type="dxa"/>
            <w:vAlign w:val="center"/>
          </w:tcPr>
          <w:p w14:paraId="44820FFA" w14:textId="77777777" w:rsidR="00604B7B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登録</w:t>
            </w:r>
          </w:p>
          <w:p w14:paraId="4CABB42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番号</w:t>
            </w:r>
          </w:p>
        </w:tc>
        <w:tc>
          <w:tcPr>
            <w:tcW w:w="2936" w:type="dxa"/>
            <w:gridSpan w:val="7"/>
            <w:vAlign w:val="center"/>
          </w:tcPr>
          <w:p w14:paraId="722AF6D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第</w:t>
            </w:r>
            <w:r w:rsidR="00977AFD" w:rsidRPr="005125A6">
              <w:rPr>
                <w:rFonts w:hint="eastAsia"/>
              </w:rPr>
              <w:t xml:space="preserve">　</w:t>
            </w:r>
            <w:r w:rsidR="005125A6">
              <w:rPr>
                <w:rFonts w:hint="eastAsia"/>
              </w:rPr>
              <w:t xml:space="preserve">　　　</w:t>
            </w:r>
            <w:r w:rsidR="00977AFD" w:rsidRPr="005125A6">
              <w:rPr>
                <w:rFonts w:hint="eastAsia"/>
              </w:rPr>
              <w:t xml:space="preserve">　　　　　　</w:t>
            </w:r>
            <w:r w:rsidRPr="005125A6">
              <w:rPr>
                <w:rFonts w:hint="eastAsia"/>
              </w:rPr>
              <w:t>号</w:t>
            </w:r>
          </w:p>
        </w:tc>
        <w:tc>
          <w:tcPr>
            <w:tcW w:w="904" w:type="dxa"/>
            <w:gridSpan w:val="2"/>
            <w:vAlign w:val="center"/>
          </w:tcPr>
          <w:p w14:paraId="754C5232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  <w:spacing w:val="105"/>
              </w:rPr>
              <w:t>登</w:t>
            </w:r>
            <w:r w:rsidRPr="005125A6">
              <w:rPr>
                <w:rFonts w:hint="eastAsia"/>
              </w:rPr>
              <w:t>録年月日</w:t>
            </w:r>
          </w:p>
        </w:tc>
        <w:tc>
          <w:tcPr>
            <w:tcW w:w="567" w:type="dxa"/>
            <w:gridSpan w:val="3"/>
            <w:vAlign w:val="center"/>
          </w:tcPr>
          <w:p w14:paraId="0BFA3C15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昭和</w:t>
            </w:r>
          </w:p>
          <w:p w14:paraId="19DFA51B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平成</w:t>
            </w:r>
          </w:p>
          <w:p w14:paraId="33CDCE7B" w14:textId="77777777" w:rsidR="00D1407D" w:rsidRPr="005125A6" w:rsidRDefault="000E5F9B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令和</w:t>
            </w:r>
          </w:p>
        </w:tc>
        <w:tc>
          <w:tcPr>
            <w:tcW w:w="3402" w:type="dxa"/>
            <w:gridSpan w:val="6"/>
            <w:vAlign w:val="center"/>
          </w:tcPr>
          <w:p w14:paraId="79771E12" w14:textId="77777777" w:rsidR="007B643C" w:rsidRPr="005125A6" w:rsidRDefault="00EC4AC7" w:rsidP="00977AFD">
            <w:pPr>
              <w:pStyle w:val="1"/>
              <w:jc w:val="center"/>
            </w:pPr>
            <w:r>
              <w:rPr>
                <w:rFonts w:hint="eastAsia"/>
              </w:rPr>
              <w:t xml:space="preserve">　</w:t>
            </w:r>
            <w:r w:rsidR="00255591">
              <w:rPr>
                <w:rFonts w:hint="eastAsia"/>
              </w:rPr>
              <w:t xml:space="preserve">　　</w:t>
            </w:r>
            <w:r w:rsidR="007B643C" w:rsidRPr="005125A6">
              <w:rPr>
                <w:rFonts w:hint="eastAsia"/>
              </w:rPr>
              <w:t xml:space="preserve">年　</w:t>
            </w:r>
            <w:r w:rsidR="00002AAB">
              <w:t xml:space="preserve"> </w:t>
            </w:r>
            <w:r w:rsidR="007B643C" w:rsidRPr="005125A6">
              <w:rPr>
                <w:rFonts w:hint="eastAsia"/>
              </w:rPr>
              <w:t xml:space="preserve">　　　月　　　　日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69C98D20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33D71809" w14:textId="77777777" w:rsidTr="00002AAB">
        <w:trPr>
          <w:cantSplit/>
          <w:trHeight w:val="26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01A30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B4F8710" w14:textId="77777777" w:rsidTr="00B367C4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DC1CD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337B7D36" w14:textId="3E84CB2A" w:rsidR="0085540A" w:rsidRDefault="0085540A" w:rsidP="0018325F">
            <w:pPr>
              <w:pStyle w:val="1"/>
              <w:jc w:val="distribute"/>
            </w:pPr>
            <w:r>
              <w:rPr>
                <w:rFonts w:hint="eastAsia"/>
              </w:rPr>
              <w:t>本籍地</w:t>
            </w:r>
          </w:p>
          <w:p w14:paraId="5318FEBC" w14:textId="74269D0B" w:rsidR="0085540A" w:rsidRDefault="007B643C" w:rsidP="0018325F">
            <w:pPr>
              <w:pStyle w:val="1"/>
              <w:jc w:val="distribute"/>
            </w:pPr>
            <w:r w:rsidRPr="005125A6">
              <w:rPr>
                <w:rFonts w:hint="eastAsia"/>
              </w:rPr>
              <w:t>都道府県</w:t>
            </w:r>
          </w:p>
          <w:p w14:paraId="6EF0362F" w14:textId="72FA4CA2" w:rsidR="007B643C" w:rsidRPr="005125A6" w:rsidRDefault="0080493B" w:rsidP="0018325F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（</w:t>
            </w:r>
            <w:r w:rsidR="003034E1">
              <w:rPr>
                <w:rFonts w:hint="eastAsia"/>
                <w:kern w:val="0"/>
              </w:rPr>
              <w:t>国籍等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835" w:type="dxa"/>
            <w:gridSpan w:val="6"/>
            <w:vAlign w:val="center"/>
          </w:tcPr>
          <w:p w14:paraId="105B9B45" w14:textId="77777777" w:rsidR="007B643C" w:rsidRPr="00B367C4" w:rsidRDefault="007B643C" w:rsidP="00B367C4">
            <w:pPr>
              <w:pStyle w:val="1"/>
              <w:rPr>
                <w:sz w:val="28"/>
                <w:szCs w:val="28"/>
              </w:rPr>
            </w:pPr>
            <w:r w:rsidRPr="00B367C4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4962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256052A7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927C0BB" w14:textId="77777777" w:rsidTr="00002AAB">
        <w:trPr>
          <w:cantSplit/>
          <w:trHeight w:val="41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4FD6C12" w14:textId="77777777" w:rsidR="007B643C" w:rsidRPr="005125A6" w:rsidRDefault="0080493B" w:rsidP="004271DD">
            <w:pPr>
              <w:pStyle w:val="1"/>
              <w:spacing w:line="200" w:lineRule="exact"/>
              <w:ind w:firstLineChars="135" w:firstLine="283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382F35" w:rsidRPr="005125A6" w14:paraId="29DC4B8D" w14:textId="77777777" w:rsidTr="00491FAE">
        <w:trPr>
          <w:cantSplit/>
          <w:trHeight w:val="410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0519D01B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tcBorders>
              <w:bottom w:val="nil"/>
            </w:tcBorders>
            <w:vAlign w:val="center"/>
          </w:tcPr>
          <w:p w14:paraId="4A514D30" w14:textId="77777777" w:rsidR="00382F35" w:rsidRPr="005125A6" w:rsidRDefault="00382F35" w:rsidP="004A68CE">
            <w:pPr>
              <w:pStyle w:val="1"/>
              <w:jc w:val="distribute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ふりがな</w:t>
            </w:r>
          </w:p>
        </w:tc>
        <w:tc>
          <w:tcPr>
            <w:tcW w:w="2551" w:type="dxa"/>
            <w:gridSpan w:val="5"/>
            <w:tcBorders>
              <w:bottom w:val="dotted" w:sz="4" w:space="0" w:color="auto"/>
            </w:tcBorders>
            <w:vAlign w:val="center"/>
          </w:tcPr>
          <w:p w14:paraId="2C0AF8D0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2" w:type="dxa"/>
            <w:gridSpan w:val="9"/>
            <w:tcBorders>
              <w:bottom w:val="dotted" w:sz="4" w:space="0" w:color="auto"/>
            </w:tcBorders>
            <w:vAlign w:val="center"/>
          </w:tcPr>
          <w:p w14:paraId="3BF81D41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719" w:type="dxa"/>
            <w:vMerge w:val="restart"/>
            <w:tcBorders>
              <w:top w:val="nil"/>
            </w:tcBorders>
          </w:tcPr>
          <w:p w14:paraId="38870A59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43" w:type="dxa"/>
            <w:vMerge w:val="restart"/>
            <w:vAlign w:val="center"/>
          </w:tcPr>
          <w:p w14:paraId="2FA4D9F7" w14:textId="77777777" w:rsidR="00382F35" w:rsidRPr="005125A6" w:rsidRDefault="00382F35">
            <w:pPr>
              <w:pStyle w:val="1"/>
              <w:jc w:val="distribute"/>
            </w:pPr>
            <w:r w:rsidRPr="005125A6">
              <w:rPr>
                <w:rFonts w:hint="eastAsia"/>
              </w:rPr>
              <w:t>性別</w:t>
            </w:r>
          </w:p>
        </w:tc>
        <w:tc>
          <w:tcPr>
            <w:tcW w:w="889" w:type="dxa"/>
            <w:vMerge w:val="restart"/>
            <w:vAlign w:val="center"/>
          </w:tcPr>
          <w:p w14:paraId="624AA634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男</w:t>
            </w:r>
          </w:p>
        </w:tc>
        <w:tc>
          <w:tcPr>
            <w:tcW w:w="284" w:type="dxa"/>
            <w:vMerge w:val="restart"/>
            <w:tcBorders>
              <w:top w:val="nil"/>
              <w:right w:val="single" w:sz="12" w:space="0" w:color="auto"/>
            </w:tcBorders>
          </w:tcPr>
          <w:p w14:paraId="64D7120C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382F35" w:rsidRPr="005125A6" w14:paraId="6856C2BF" w14:textId="77777777" w:rsidTr="00B367C4">
        <w:trPr>
          <w:cantSplit/>
          <w:trHeight w:val="273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034B1700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2BE0602" w14:textId="77777777" w:rsidR="00382F35" w:rsidRPr="005125A6" w:rsidRDefault="00382F35" w:rsidP="00977AFD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7EF95E9B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vMerge w:val="restart"/>
            <w:tcBorders>
              <w:top w:val="dotted" w:sz="4" w:space="0" w:color="auto"/>
            </w:tcBorders>
            <w:vAlign w:val="center"/>
          </w:tcPr>
          <w:p w14:paraId="3FAF5605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</w:tcPr>
          <w:p w14:paraId="4483E571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130601E9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Merge/>
            <w:vAlign w:val="center"/>
          </w:tcPr>
          <w:p w14:paraId="688403A9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2B8D573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76B831FF" w14:textId="77777777" w:rsidTr="00491FAE">
        <w:trPr>
          <w:cantSplit/>
          <w:trHeight w:val="703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637A1252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  <w:vAlign w:val="center"/>
          </w:tcPr>
          <w:p w14:paraId="5D1DB412" w14:textId="77777777" w:rsidR="00382F35" w:rsidRPr="005125A6" w:rsidRDefault="00382F35" w:rsidP="00977AFD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vMerge/>
            <w:tcBorders>
              <w:bottom w:val="dotted" w:sz="4" w:space="0" w:color="auto"/>
            </w:tcBorders>
          </w:tcPr>
          <w:p w14:paraId="57920009" w14:textId="77777777" w:rsidR="00382F35" w:rsidRPr="005125A6" w:rsidRDefault="00382F35">
            <w:pPr>
              <w:pStyle w:val="1"/>
            </w:pPr>
          </w:p>
        </w:tc>
        <w:tc>
          <w:tcPr>
            <w:tcW w:w="2552" w:type="dxa"/>
            <w:gridSpan w:val="9"/>
            <w:vMerge/>
            <w:tcBorders>
              <w:bottom w:val="dotted" w:sz="4" w:space="0" w:color="auto"/>
            </w:tcBorders>
          </w:tcPr>
          <w:p w14:paraId="17184FE2" w14:textId="77777777" w:rsidR="00382F35" w:rsidRPr="005125A6" w:rsidRDefault="00382F35">
            <w:pPr>
              <w:pStyle w:val="1"/>
            </w:pPr>
          </w:p>
        </w:tc>
        <w:tc>
          <w:tcPr>
            <w:tcW w:w="719" w:type="dxa"/>
            <w:vMerge/>
          </w:tcPr>
          <w:p w14:paraId="1ABD592F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6D132FDF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Align w:val="center"/>
          </w:tcPr>
          <w:p w14:paraId="14206903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女</w:t>
            </w: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3A695A4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064C2855" w14:textId="77777777" w:rsidTr="00E6309B">
        <w:trPr>
          <w:cantSplit/>
          <w:trHeight w:val="698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1363014B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</w:tcPr>
          <w:p w14:paraId="58356540" w14:textId="77777777" w:rsidR="00382F35" w:rsidRPr="005125A6" w:rsidRDefault="00382F35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</w:tcPr>
          <w:p w14:paraId="137A1B46" w14:textId="77777777" w:rsidR="00382F35" w:rsidRDefault="00382F35">
            <w:pPr>
              <w:pStyle w:val="1"/>
              <w:rPr>
                <w:sz w:val="18"/>
              </w:rPr>
            </w:pPr>
            <w:r w:rsidRPr="005125A6">
              <w:rPr>
                <w:sz w:val="18"/>
              </w:rPr>
              <w:t>(</w:t>
            </w:r>
            <w:r w:rsidRPr="005125A6">
              <w:rPr>
                <w:rFonts w:hint="eastAsia"/>
                <w:sz w:val="18"/>
              </w:rPr>
              <w:t>旧姓</w:t>
            </w:r>
            <w:r w:rsidRPr="005125A6">
              <w:rPr>
                <w:sz w:val="18"/>
              </w:rPr>
              <w:t>)</w:t>
            </w:r>
          </w:p>
          <w:p w14:paraId="4E7509CC" w14:textId="77777777" w:rsidR="00B367C4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</w:tcPr>
          <w:p w14:paraId="7B05A7E1" w14:textId="77777777" w:rsidR="00382F35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right w:val="nil"/>
            </w:tcBorders>
          </w:tcPr>
          <w:p w14:paraId="23065B9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 w:val="restart"/>
            <w:tcBorders>
              <w:left w:val="nil"/>
              <w:right w:val="nil"/>
            </w:tcBorders>
          </w:tcPr>
          <w:p w14:paraId="45F4D5F9" w14:textId="77777777" w:rsidR="00382F35" w:rsidRPr="005125A6" w:rsidRDefault="00382F35" w:rsidP="00AD15C6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right w:val="single" w:sz="12" w:space="0" w:color="auto"/>
            </w:tcBorders>
          </w:tcPr>
          <w:p w14:paraId="5CC17FAE" w14:textId="77777777" w:rsidR="00382F35" w:rsidRPr="005125A6" w:rsidRDefault="00382F35">
            <w:pPr>
              <w:pStyle w:val="1"/>
            </w:pPr>
          </w:p>
        </w:tc>
      </w:tr>
      <w:tr w:rsidR="00382F35" w:rsidRPr="005125A6" w14:paraId="11F62366" w14:textId="77777777" w:rsidTr="00B367C4">
        <w:trPr>
          <w:cantSplit/>
          <w:trHeight w:val="695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32B3EA7E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vAlign w:val="center"/>
          </w:tcPr>
          <w:p w14:paraId="3B37C4A8" w14:textId="77777777" w:rsidR="00382F35" w:rsidRPr="005125A6" w:rsidRDefault="00382F35" w:rsidP="00977AFD">
            <w:pPr>
              <w:pStyle w:val="1"/>
              <w:jc w:val="distribute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通称名</w:t>
            </w: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  <w:vAlign w:val="center"/>
          </w:tcPr>
          <w:p w14:paraId="6580358C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  <w:vAlign w:val="center"/>
          </w:tcPr>
          <w:p w14:paraId="029337DF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bottom w:val="nil"/>
              <w:right w:val="nil"/>
            </w:tcBorders>
          </w:tcPr>
          <w:p w14:paraId="64D30AB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F4F5B91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7278738F" w14:textId="77777777" w:rsidR="00382F35" w:rsidRPr="005125A6" w:rsidRDefault="00382F35">
            <w:pPr>
              <w:pStyle w:val="1"/>
            </w:pPr>
          </w:p>
        </w:tc>
      </w:tr>
      <w:tr w:rsidR="007B643C" w:rsidRPr="005125A6" w14:paraId="0950CB27" w14:textId="77777777" w:rsidTr="00002AAB">
        <w:trPr>
          <w:cantSplit/>
          <w:trHeight w:val="7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B8A9A4" w14:textId="77777777" w:rsidR="007B643C" w:rsidRPr="005125A6" w:rsidRDefault="007B643C">
            <w:pPr>
              <w:pStyle w:val="1"/>
              <w:rPr>
                <w:sz w:val="10"/>
              </w:rPr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89E2FDE" w14:textId="77777777" w:rsidTr="00002AAB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7B8E51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vAlign w:val="center"/>
          </w:tcPr>
          <w:p w14:paraId="1DC9A27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生年月日</w:t>
            </w:r>
          </w:p>
        </w:tc>
        <w:tc>
          <w:tcPr>
            <w:tcW w:w="708" w:type="dxa"/>
            <w:gridSpan w:val="3"/>
            <w:tcBorders>
              <w:right w:val="nil"/>
            </w:tcBorders>
          </w:tcPr>
          <w:p w14:paraId="5B6B8C05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大正</w:t>
            </w:r>
          </w:p>
          <w:p w14:paraId="47E78A43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昭和</w:t>
            </w:r>
          </w:p>
          <w:p w14:paraId="18AFFC24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平成</w:t>
            </w:r>
          </w:p>
          <w:p w14:paraId="3268B5B7" w14:textId="77777777" w:rsidR="00D1407D" w:rsidRPr="005125A6" w:rsidRDefault="000E5F9B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令和</w:t>
            </w:r>
          </w:p>
          <w:p w14:paraId="760FEFA4" w14:textId="77777777" w:rsidR="001366C1" w:rsidRPr="005125A6" w:rsidRDefault="001366C1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西暦</w:t>
            </w:r>
          </w:p>
        </w:tc>
        <w:tc>
          <w:tcPr>
            <w:tcW w:w="3332" w:type="dxa"/>
            <w:gridSpan w:val="6"/>
            <w:tcBorders>
              <w:left w:val="nil"/>
            </w:tcBorders>
            <w:vAlign w:val="center"/>
          </w:tcPr>
          <w:p w14:paraId="5C694F54" w14:textId="77777777" w:rsidR="007B643C" w:rsidRPr="005125A6" w:rsidRDefault="007B643C">
            <w:pPr>
              <w:pStyle w:val="1"/>
              <w:jc w:val="right"/>
            </w:pPr>
            <w:r w:rsidRPr="005125A6">
              <w:rPr>
                <w:rFonts w:hint="eastAsia"/>
              </w:rPr>
              <w:t>年　　　　月　　　　日</w:t>
            </w:r>
          </w:p>
        </w:tc>
        <w:tc>
          <w:tcPr>
            <w:tcW w:w="3898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14:paraId="4F1520F5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1498B778" w14:textId="77777777" w:rsidTr="00002AAB"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9F41D2" w14:textId="77777777" w:rsidR="00977AFD" w:rsidRPr="005125A6" w:rsidRDefault="00977AFD" w:rsidP="00382F35">
            <w:pPr>
              <w:pStyle w:val="1"/>
              <w:spacing w:line="480" w:lineRule="auto"/>
              <w:ind w:left="227" w:hanging="227"/>
              <w:rPr>
                <w:sz w:val="10"/>
              </w:rPr>
            </w:pPr>
          </w:p>
          <w:p w14:paraId="63ACFDF6" w14:textId="77777777" w:rsidR="008E18A5" w:rsidRPr="005125A6" w:rsidRDefault="008E18A5" w:rsidP="009C567A">
            <w:pPr>
              <w:pStyle w:val="1"/>
              <w:ind w:left="467" w:hanging="227"/>
            </w:pPr>
            <w:r w:rsidRPr="005125A6">
              <w:rPr>
                <w:rFonts w:hint="eastAsia"/>
              </w:rPr>
              <w:t xml:space="preserve">　</w:t>
            </w:r>
            <w:r w:rsidR="007B643C" w:rsidRPr="005125A6">
              <w:rPr>
                <w:rFonts w:hint="eastAsia"/>
              </w:rPr>
              <w:t>上記により、管理栄養士免許証を</w:t>
            </w:r>
            <w:r w:rsidR="009C075D"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破った、汚した、失った</w:t>
            </w:r>
            <w:r w:rsidR="00314A8F" w:rsidRPr="005125A6">
              <w:rPr>
                <w:rFonts w:hint="eastAsia"/>
              </w:rPr>
              <w:t>）</w:t>
            </w:r>
            <w:r w:rsidRPr="005125A6">
              <w:rPr>
                <w:rFonts w:hint="eastAsia"/>
              </w:rPr>
              <w:t>ので、免許証の再交付を</w:t>
            </w:r>
          </w:p>
          <w:p w14:paraId="7E97BD0D" w14:textId="77777777" w:rsidR="007B643C" w:rsidRPr="005125A6" w:rsidRDefault="008E18A5" w:rsidP="009C567A">
            <w:pPr>
              <w:pStyle w:val="1"/>
              <w:spacing w:line="360" w:lineRule="auto"/>
              <w:ind w:left="467" w:hanging="227"/>
            </w:pPr>
            <w:r w:rsidRPr="005125A6">
              <w:rPr>
                <w:rFonts w:hint="eastAsia"/>
              </w:rPr>
              <w:t>申</w:t>
            </w:r>
            <w:r w:rsidR="007B643C" w:rsidRPr="005125A6">
              <w:rPr>
                <w:rFonts w:hint="eastAsia"/>
              </w:rPr>
              <w:t>請します。</w:t>
            </w:r>
          </w:p>
          <w:p w14:paraId="1E3C9123" w14:textId="77777777" w:rsidR="007B643C" w:rsidRPr="005125A6" w:rsidRDefault="008E18A5" w:rsidP="00810E82">
            <w:pPr>
              <w:pStyle w:val="1"/>
              <w:spacing w:line="360" w:lineRule="auto"/>
            </w:pPr>
            <w:r w:rsidRPr="005125A6">
              <w:rPr>
                <w:rFonts w:hint="eastAsia"/>
              </w:rPr>
              <w:t xml:space="preserve">　　</w:t>
            </w:r>
            <w:r w:rsidR="000E5F9B" w:rsidRPr="005125A6">
              <w:rPr>
                <w:rFonts w:hint="eastAsia"/>
              </w:rPr>
              <w:t>令和</w:t>
            </w:r>
            <w:r w:rsidR="007B643C" w:rsidRPr="005125A6">
              <w:rPr>
                <w:rFonts w:hint="eastAsia"/>
              </w:rPr>
              <w:t xml:space="preserve">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年　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月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日</w:t>
            </w:r>
          </w:p>
        </w:tc>
      </w:tr>
      <w:tr w:rsidR="007B643C" w:rsidRPr="005125A6" w14:paraId="4949FF0E" w14:textId="77777777" w:rsidTr="00002AAB">
        <w:trPr>
          <w:cantSplit/>
          <w:trHeight w:val="455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41C3429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504" w:type="dxa"/>
            <w:gridSpan w:val="4"/>
            <w:vAlign w:val="center"/>
          </w:tcPr>
          <w:p w14:paraId="7ADDBBEB" w14:textId="77777777" w:rsidR="007B643C" w:rsidRPr="005125A6" w:rsidRDefault="007B643C">
            <w:pPr>
              <w:pStyle w:val="1"/>
              <w:jc w:val="distribute"/>
            </w:pPr>
            <w:r w:rsidRPr="005125A6">
              <w:rPr>
                <w:rFonts w:hint="eastAsia"/>
              </w:rPr>
              <w:t>電話</w:t>
            </w:r>
          </w:p>
        </w:tc>
        <w:tc>
          <w:tcPr>
            <w:tcW w:w="3776" w:type="dxa"/>
            <w:gridSpan w:val="8"/>
            <w:vAlign w:val="center"/>
          </w:tcPr>
          <w:p w14:paraId="277F21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　　</w:t>
            </w:r>
            <w:r w:rsidR="0080493B">
              <w:rPr>
                <w:rFonts w:hint="eastAsia"/>
              </w:rPr>
              <w:t>（</w:t>
            </w:r>
            <w:r w:rsidRPr="005125A6">
              <w:rPr>
                <w:rFonts w:hint="eastAsia"/>
              </w:rPr>
              <w:t xml:space="preserve">　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80493B">
              <w:rPr>
                <w:rFonts w:hint="eastAsia"/>
              </w:rPr>
              <w:t>）</w:t>
            </w:r>
          </w:p>
        </w:tc>
        <w:tc>
          <w:tcPr>
            <w:tcW w:w="3793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532B90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1366C1" w:rsidRPr="005125A6" w14:paraId="55B6BCB3" w14:textId="77777777" w:rsidTr="00B367C4">
        <w:trPr>
          <w:cantSplit/>
          <w:trHeight w:val="685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36CA9613" w14:textId="77777777" w:rsidR="001366C1" w:rsidRPr="005125A6" w:rsidRDefault="001366C1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14EC3684" w14:textId="77777777" w:rsidR="001366C1" w:rsidRPr="005125A6" w:rsidRDefault="001366C1">
            <w:pPr>
              <w:pStyle w:val="1"/>
              <w:jc w:val="distribute"/>
            </w:pPr>
            <w:r w:rsidRPr="005125A6">
              <w:rPr>
                <w:rFonts w:hint="eastAsia"/>
              </w:rPr>
              <w:t>住所</w:t>
            </w:r>
          </w:p>
        </w:tc>
        <w:tc>
          <w:tcPr>
            <w:tcW w:w="2182" w:type="dxa"/>
            <w:gridSpan w:val="3"/>
            <w:tcBorders>
              <w:right w:val="nil"/>
            </w:tcBorders>
            <w:vAlign w:val="center"/>
          </w:tcPr>
          <w:p w14:paraId="44F410BD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都道</w:t>
            </w:r>
          </w:p>
          <w:p w14:paraId="6232F1A2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府県</w:t>
            </w:r>
          </w:p>
        </w:tc>
        <w:tc>
          <w:tcPr>
            <w:tcW w:w="5103" w:type="dxa"/>
            <w:gridSpan w:val="12"/>
            <w:tcBorders>
              <w:left w:val="nil"/>
            </w:tcBorders>
            <w:vAlign w:val="center"/>
          </w:tcPr>
          <w:p w14:paraId="576CBEEC" w14:textId="77777777" w:rsidR="001366C1" w:rsidRPr="005125A6" w:rsidRDefault="001366C1" w:rsidP="00B367C4">
            <w:pPr>
              <w:pStyle w:val="1"/>
            </w:pP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01E5533B" w14:textId="77777777" w:rsidR="001366C1" w:rsidRPr="005125A6" w:rsidRDefault="001366C1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E95897" w:rsidRPr="005125A6" w14:paraId="258D967E" w14:textId="77777777" w:rsidTr="007547D5">
        <w:trPr>
          <w:cantSplit/>
          <w:trHeight w:val="826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5E71F6B2" w14:textId="77777777" w:rsidR="00E95897" w:rsidRPr="005125A6" w:rsidRDefault="00E95897" w:rsidP="00810E82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5511E913" w14:textId="77777777" w:rsidR="00E95897" w:rsidRPr="005125A6" w:rsidRDefault="00E95897" w:rsidP="00810E82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4592" w:type="dxa"/>
            <w:gridSpan w:val="11"/>
            <w:vAlign w:val="center"/>
          </w:tcPr>
          <w:p w14:paraId="2B2752A6" w14:textId="77777777" w:rsidR="00E95897" w:rsidRPr="00B367C4" w:rsidRDefault="00E95897" w:rsidP="00810E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1E9A6E7E" w14:textId="77777777" w:rsidR="00E95897" w:rsidRPr="005125A6" w:rsidRDefault="00E95897" w:rsidP="00810E82">
            <w:pPr>
              <w:pStyle w:val="1"/>
            </w:pPr>
          </w:p>
        </w:tc>
      </w:tr>
      <w:tr w:rsidR="007B643C" w:rsidRPr="005125A6" w14:paraId="13C72DBA" w14:textId="77777777" w:rsidTr="00002AAB">
        <w:trPr>
          <w:trHeight w:val="483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3148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厚生労働大臣　殿</w:t>
            </w:r>
          </w:p>
        </w:tc>
      </w:tr>
    </w:tbl>
    <w:p w14:paraId="5B31F244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5125A6">
        <w:rPr>
          <w:rFonts w:hint="eastAsia"/>
          <w:sz w:val="18"/>
        </w:rPr>
        <w:t xml:space="preserve">備考　</w:t>
      </w:r>
      <w:r w:rsidR="004A68CE" w:rsidRPr="005125A6">
        <w:rPr>
          <w:rFonts w:hint="eastAsia"/>
          <w:sz w:val="18"/>
        </w:rPr>
        <w:t>１</w:t>
      </w:r>
      <w:r w:rsidRPr="005125A6">
        <w:rPr>
          <w:rFonts w:hint="eastAsia"/>
          <w:sz w:val="18"/>
        </w:rPr>
        <w:t xml:space="preserve">　＊印欄には、記入しないこと。</w:t>
      </w:r>
    </w:p>
    <w:p w14:paraId="2627EF4D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5125A6">
        <w:rPr>
          <w:rFonts w:hint="eastAsia"/>
          <w:sz w:val="18"/>
        </w:rPr>
        <w:t xml:space="preserve">　　　</w:t>
      </w:r>
      <w:r w:rsidR="004A68CE" w:rsidRPr="005125A6">
        <w:rPr>
          <w:rFonts w:hint="eastAsia"/>
          <w:sz w:val="18"/>
        </w:rPr>
        <w:t>２</w:t>
      </w:r>
      <w:r w:rsidRPr="00E6309B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65141338" w14:textId="42957DF8" w:rsidR="007B643C" w:rsidRPr="00E6309B" w:rsidRDefault="002335A3" w:rsidP="00E6309B">
      <w:pPr>
        <w:pStyle w:val="1"/>
        <w:spacing w:line="320" w:lineRule="exact"/>
        <w:rPr>
          <w:color w:val="000000" w:themeColor="text1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04F82EE2" wp14:editId="0C720F6E">
                <wp:simplePos x="0" y="0"/>
                <wp:positionH relativeFrom="column">
                  <wp:posOffset>891540</wp:posOffset>
                </wp:positionH>
                <wp:positionV relativeFrom="page">
                  <wp:posOffset>7559675</wp:posOffset>
                </wp:positionV>
                <wp:extent cx="835660" cy="251460"/>
                <wp:effectExtent l="0" t="0" r="0" b="0"/>
                <wp:wrapNone/>
                <wp:docPr id="12512532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EF00A" w14:textId="77777777" w:rsidR="004570F7" w:rsidRDefault="004570F7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82EE2" id="Text Box 6" o:spid="_x0000_s1030" type="#_x0000_t202" style="position:absolute;left:0;text-align:left;margin-left:70.2pt;margin-top:595.25pt;width:65.8pt;height:19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" filled="f" stroked="f">
                <v:textbox inset="5.85pt,.7pt,5.85pt,.7pt">
                  <w:txbxContent>
                    <w:p w14:paraId="1CFEF00A" w14:textId="77777777" w:rsidR="004570F7" w:rsidRDefault="004570F7">
                      <w:r>
                        <w:rPr>
                          <w:rFonts w:hint="eastAsia"/>
                        </w:rPr>
                        <w:t>〒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7B643C"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３</w:t>
      </w:r>
      <w:r w:rsidR="007B643C" w:rsidRPr="00E6309B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212B5" w:rsidRPr="00E6309B">
        <w:rPr>
          <w:rFonts w:hint="eastAsia"/>
          <w:color w:val="000000" w:themeColor="text1"/>
          <w:sz w:val="18"/>
        </w:rPr>
        <w:t>貼る</w:t>
      </w:r>
      <w:r w:rsidR="007B643C" w:rsidRPr="00E6309B">
        <w:rPr>
          <w:rFonts w:hint="eastAsia"/>
          <w:color w:val="000000" w:themeColor="text1"/>
          <w:sz w:val="18"/>
        </w:rPr>
        <w:t>こと。</w:t>
      </w:r>
    </w:p>
    <w:p w14:paraId="4E3238AA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４</w:t>
      </w:r>
      <w:r w:rsidRPr="00E6309B">
        <w:rPr>
          <w:rFonts w:hint="eastAsia"/>
          <w:color w:val="000000" w:themeColor="text1"/>
          <w:sz w:val="18"/>
        </w:rPr>
        <w:t xml:space="preserve">　破った又は汚したときは、その管理栄養士免許証を添付すること。</w:t>
      </w:r>
    </w:p>
    <w:p w14:paraId="77B4AC1E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５</w:t>
      </w:r>
      <w:r w:rsidRPr="00E6309B">
        <w:rPr>
          <w:rFonts w:hint="eastAsia"/>
          <w:color w:val="000000" w:themeColor="text1"/>
          <w:sz w:val="18"/>
        </w:rPr>
        <w:t xml:space="preserve">　用紙</w:t>
      </w:r>
      <w:r w:rsidR="00B436D6">
        <w:rPr>
          <w:rFonts w:hint="eastAsia"/>
          <w:sz w:val="18"/>
        </w:rPr>
        <w:t>の大きさ</w:t>
      </w:r>
      <w:r w:rsidRPr="005125A6">
        <w:rPr>
          <w:rFonts w:hint="eastAsia"/>
          <w:sz w:val="18"/>
        </w:rPr>
        <w:t>は、</w:t>
      </w:r>
      <w:r w:rsidR="004A68CE" w:rsidRPr="005125A6">
        <w:rPr>
          <w:rFonts w:hint="eastAsia"/>
          <w:sz w:val="18"/>
        </w:rPr>
        <w:t>Ａ４</w:t>
      </w:r>
      <w:r w:rsidR="00977AFD" w:rsidRPr="005125A6">
        <w:rPr>
          <w:rFonts w:hint="eastAsia"/>
          <w:sz w:val="18"/>
        </w:rPr>
        <w:t>とすること。</w:t>
      </w:r>
    </w:p>
    <w:sectPr w:rsidR="007B643C" w:rsidRPr="005125A6" w:rsidSect="0018325F">
      <w:pgSz w:w="11906" w:h="16838" w:code="9"/>
      <w:pgMar w:top="1134" w:right="1701" w:bottom="1134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A765" w14:textId="77777777" w:rsidR="002D406C" w:rsidRDefault="002D406C" w:rsidP="007B643C">
      <w:r>
        <w:separator/>
      </w:r>
    </w:p>
  </w:endnote>
  <w:endnote w:type="continuationSeparator" w:id="0">
    <w:p w14:paraId="4D34CC60" w14:textId="77777777" w:rsidR="002D406C" w:rsidRDefault="002D406C" w:rsidP="007B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AD23" w14:textId="77777777" w:rsidR="002D406C" w:rsidRDefault="002D406C" w:rsidP="007B643C">
      <w:r>
        <w:separator/>
      </w:r>
    </w:p>
  </w:footnote>
  <w:footnote w:type="continuationSeparator" w:id="0">
    <w:p w14:paraId="5013F81B" w14:textId="77777777" w:rsidR="002D406C" w:rsidRDefault="002D406C" w:rsidP="007B6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3C"/>
    <w:rsid w:val="00002AAB"/>
    <w:rsid w:val="0000586A"/>
    <w:rsid w:val="000212B5"/>
    <w:rsid w:val="000603E2"/>
    <w:rsid w:val="000A7ADD"/>
    <w:rsid w:val="000B3A58"/>
    <w:rsid w:val="000E5F9B"/>
    <w:rsid w:val="00107F8A"/>
    <w:rsid w:val="00115979"/>
    <w:rsid w:val="0013283D"/>
    <w:rsid w:val="001366C1"/>
    <w:rsid w:val="0018325F"/>
    <w:rsid w:val="001A2B57"/>
    <w:rsid w:val="001C5EAD"/>
    <w:rsid w:val="001F07E8"/>
    <w:rsid w:val="001F69E3"/>
    <w:rsid w:val="002335A3"/>
    <w:rsid w:val="00255591"/>
    <w:rsid w:val="00262C64"/>
    <w:rsid w:val="002700D0"/>
    <w:rsid w:val="002D406C"/>
    <w:rsid w:val="002E7382"/>
    <w:rsid w:val="002F4BFC"/>
    <w:rsid w:val="003034E1"/>
    <w:rsid w:val="00314A8F"/>
    <w:rsid w:val="00382F35"/>
    <w:rsid w:val="0041674D"/>
    <w:rsid w:val="00417601"/>
    <w:rsid w:val="004271DD"/>
    <w:rsid w:val="004570F7"/>
    <w:rsid w:val="00471965"/>
    <w:rsid w:val="00491FAE"/>
    <w:rsid w:val="004A68CE"/>
    <w:rsid w:val="004C0E4A"/>
    <w:rsid w:val="005125A6"/>
    <w:rsid w:val="005A69E2"/>
    <w:rsid w:val="005E3FB3"/>
    <w:rsid w:val="00604B7B"/>
    <w:rsid w:val="006141A5"/>
    <w:rsid w:val="0063281C"/>
    <w:rsid w:val="006A3997"/>
    <w:rsid w:val="006C0C6F"/>
    <w:rsid w:val="006F47EF"/>
    <w:rsid w:val="00715686"/>
    <w:rsid w:val="007547D5"/>
    <w:rsid w:val="0076098B"/>
    <w:rsid w:val="00770995"/>
    <w:rsid w:val="007A783E"/>
    <w:rsid w:val="007B643C"/>
    <w:rsid w:val="0080493B"/>
    <w:rsid w:val="00810E82"/>
    <w:rsid w:val="0081511D"/>
    <w:rsid w:val="0082795D"/>
    <w:rsid w:val="0085540A"/>
    <w:rsid w:val="00884ECF"/>
    <w:rsid w:val="00890537"/>
    <w:rsid w:val="008E18A5"/>
    <w:rsid w:val="00977AFD"/>
    <w:rsid w:val="0099381E"/>
    <w:rsid w:val="009940A7"/>
    <w:rsid w:val="009A0B37"/>
    <w:rsid w:val="009A6990"/>
    <w:rsid w:val="009C075D"/>
    <w:rsid w:val="009C3385"/>
    <w:rsid w:val="009C567A"/>
    <w:rsid w:val="00A44FB4"/>
    <w:rsid w:val="00A53356"/>
    <w:rsid w:val="00A7559C"/>
    <w:rsid w:val="00AD15C6"/>
    <w:rsid w:val="00AE42A2"/>
    <w:rsid w:val="00B367C4"/>
    <w:rsid w:val="00B436D6"/>
    <w:rsid w:val="00C73D88"/>
    <w:rsid w:val="00CE556F"/>
    <w:rsid w:val="00CF6436"/>
    <w:rsid w:val="00D12172"/>
    <w:rsid w:val="00D1407D"/>
    <w:rsid w:val="00D2723C"/>
    <w:rsid w:val="00DD7618"/>
    <w:rsid w:val="00DE3967"/>
    <w:rsid w:val="00DF2460"/>
    <w:rsid w:val="00E6309B"/>
    <w:rsid w:val="00E95897"/>
    <w:rsid w:val="00EA222C"/>
    <w:rsid w:val="00EC4AC7"/>
    <w:rsid w:val="00EE3F05"/>
    <w:rsid w:val="00F42295"/>
    <w:rsid w:val="00F4268B"/>
    <w:rsid w:val="00F71F31"/>
    <w:rsid w:val="00FE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C46853"/>
  <w14:defaultImageDpi w14:val="0"/>
  <w15:docId w15:val="{4CF8559C-E6CA-41E5-9A5D-7BE7C1E8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B643C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B643C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1F07E8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1F07E8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9">
    <w:name w:val="annotation reference"/>
    <w:basedOn w:val="a0"/>
    <w:uiPriority w:val="99"/>
    <w:rsid w:val="004271DD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rsid w:val="004271DD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4271DD"/>
    <w:rPr>
      <w:rFonts w:cs="Times New Roman"/>
      <w:kern w:val="2"/>
      <w:sz w:val="21"/>
    </w:rPr>
  </w:style>
  <w:style w:type="paragraph" w:styleId="ac">
    <w:name w:val="annotation subject"/>
    <w:basedOn w:val="aa"/>
    <w:next w:val="aa"/>
    <w:link w:val="ad"/>
    <w:uiPriority w:val="99"/>
    <w:rsid w:val="004271DD"/>
    <w:rPr>
      <w:b/>
      <w:bCs/>
    </w:rPr>
  </w:style>
  <w:style w:type="character" w:customStyle="1" w:styleId="ad">
    <w:name w:val="コメント内容 (文字)"/>
    <w:basedOn w:val="ab"/>
    <w:link w:val="ac"/>
    <w:uiPriority w:val="99"/>
    <w:locked/>
    <w:rsid w:val="004271DD"/>
    <w:rPr>
      <w:rFonts w:cs="Times New Roman"/>
      <w:b/>
      <w:bCs/>
      <w:kern w:val="2"/>
      <w:sz w:val="21"/>
    </w:rPr>
  </w:style>
  <w:style w:type="paragraph" w:styleId="ae">
    <w:name w:val="Revision"/>
    <w:hidden/>
    <w:uiPriority w:val="99"/>
    <w:semiHidden/>
    <w:rsid w:val="003034E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settings.xml.rels><?xml version="1.0" encoding="UTF-8" standalone="yes"?><Relationships xmlns="http://schemas.openxmlformats.org/package/2006/relationships"><Relationship Id="rId1" Target="file:///C:/Program%20Files/Microsoft%20Office/Template/&#27096;&#24335;&#20316;&#25104;&#65288;11&#26376;&#65289;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980EC-1EE4-497B-B5C8-7B365F65DA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81869C-B083-4153-B878-CA528FEF567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3.xml><?xml version="1.0" encoding="utf-8"?>
<ds:datastoreItem xmlns:ds="http://schemas.openxmlformats.org/officeDocument/2006/customXml" ds:itemID="{FDB49049-6D26-4314-8544-63D493B19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891D91-9A96-4F31-8A2D-7B9DEBD5F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Pages>1</Pages>
  <Words>81</Words>
  <Characters>465</Characters>
  <DocSecurity>0</DocSecurity>
  <Lines>3</Lines>
  <Paragraphs>1</Paragraphs>
  <ScaleCrop>false</ScaleCrop>
  <LinksUpToDate>false</LinksUpToDate>
  <CharactersWithSpaces>545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