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562D" w14:textId="42D4FDEF" w:rsidR="003B68EE" w:rsidRDefault="003B68EE">
      <w:pPr>
        <w:wordWrap w:val="0"/>
        <w:overflowPunct w:val="0"/>
        <w:autoSpaceDE w:val="0"/>
        <w:autoSpaceDN w:val="0"/>
      </w:pPr>
      <w:r>
        <w:t>様式第12号</w:t>
      </w:r>
      <w:r w:rsidR="00C7123C">
        <w:t>（</w:t>
      </w:r>
      <w:r>
        <w:t>第28条関係</w:t>
      </w:r>
      <w:r w:rsidR="00C7123C">
        <w:t>）</w:t>
      </w:r>
    </w:p>
    <w:p w14:paraId="436EDA02" w14:textId="77777777" w:rsidR="003B68EE" w:rsidRDefault="003B68EE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58"/>
        </w:rPr>
        <w:t>ゴンドラ変更</w:t>
      </w:r>
      <w:r>
        <w:rPr>
          <w:rFonts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6300"/>
        <w:gridCol w:w="1260"/>
        <w:gridCol w:w="2100"/>
      </w:tblGrid>
      <w:tr w:rsidR="003B68EE" w14:paraId="3070E4E1" w14:textId="77777777" w:rsidTr="4C3C4860">
        <w:trPr>
          <w:trHeight w:val="660"/>
        </w:trPr>
        <w:tc>
          <w:tcPr>
            <w:tcW w:w="3780" w:type="dxa"/>
            <w:vAlign w:val="center"/>
          </w:tcPr>
          <w:p w14:paraId="0EAE5A84" w14:textId="311154D3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t>事業</w:t>
            </w:r>
            <w:r w:rsidR="00A428C3">
              <w:t>場</w:t>
            </w:r>
            <w:r>
              <w:t>の名称</w:t>
            </w:r>
          </w:p>
        </w:tc>
        <w:tc>
          <w:tcPr>
            <w:tcW w:w="9660" w:type="dxa"/>
            <w:gridSpan w:val="3"/>
            <w:vAlign w:val="center"/>
          </w:tcPr>
          <w:p w14:paraId="51D340FC" w14:textId="77777777" w:rsidR="003B68EE" w:rsidRDefault="003B68E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B68EE" w14:paraId="5BBF3AE2" w14:textId="77777777" w:rsidTr="4C3C4860">
        <w:trPr>
          <w:trHeight w:val="660"/>
        </w:trPr>
        <w:tc>
          <w:tcPr>
            <w:tcW w:w="3780" w:type="dxa"/>
            <w:vAlign w:val="center"/>
          </w:tcPr>
          <w:p w14:paraId="760963B3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9660" w:type="dxa"/>
            <w:gridSpan w:val="3"/>
            <w:vAlign w:val="bottom"/>
          </w:tcPr>
          <w:p w14:paraId="6142D3AB" w14:textId="030B7FA0" w:rsidR="003B68EE" w:rsidRDefault="003B68EE" w:rsidP="4C3C4860">
            <w:pPr>
              <w:wordWrap w:val="0"/>
              <w:overflowPunct w:val="0"/>
              <w:autoSpaceDE w:val="0"/>
              <w:autoSpaceDN w:val="0"/>
              <w:jc w:val="right"/>
            </w:pPr>
            <w:r w:rsidRPr="4C3C4860">
              <w:t xml:space="preserve">電話　　　</w:t>
            </w:r>
            <w:r w:rsidR="00C7123C" w:rsidRPr="4C3C4860">
              <w:t xml:space="preserve">(　　　　</w:t>
            </w:r>
            <w:r w:rsidRPr="4C3C4860">
              <w:t>)</w:t>
            </w:r>
            <w:r w:rsidR="00C7123C" w:rsidRPr="4C3C4860">
              <w:t xml:space="preserve">　　　　</w:t>
            </w:r>
          </w:p>
        </w:tc>
      </w:tr>
      <w:tr w:rsidR="003B68EE" w14:paraId="60F24E1D" w14:textId="77777777" w:rsidTr="4C3C4860">
        <w:trPr>
          <w:cantSplit/>
          <w:trHeight w:val="660"/>
        </w:trPr>
        <w:tc>
          <w:tcPr>
            <w:tcW w:w="3780" w:type="dxa"/>
            <w:vAlign w:val="center"/>
          </w:tcPr>
          <w:p w14:paraId="5242E24B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6300" w:type="dxa"/>
            <w:vAlign w:val="center"/>
          </w:tcPr>
          <w:p w14:paraId="6AF02A30" w14:textId="77777777" w:rsidR="003B68EE" w:rsidRDefault="003B68E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1A8F7691" w14:textId="77777777" w:rsidR="003B68EE" w:rsidRDefault="003B68E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検査証番号</w:t>
            </w:r>
          </w:p>
        </w:tc>
        <w:tc>
          <w:tcPr>
            <w:tcW w:w="2100" w:type="dxa"/>
            <w:vAlign w:val="center"/>
          </w:tcPr>
          <w:p w14:paraId="0CC4475C" w14:textId="77777777" w:rsidR="003B68EE" w:rsidRDefault="003B68E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第　　　　　　号</w:t>
            </w:r>
          </w:p>
        </w:tc>
      </w:tr>
      <w:tr w:rsidR="003B68EE" w14:paraId="47F11E2B" w14:textId="77777777" w:rsidTr="4C3C4860">
        <w:trPr>
          <w:cantSplit/>
          <w:trHeight w:val="660"/>
        </w:trPr>
        <w:tc>
          <w:tcPr>
            <w:tcW w:w="3780" w:type="dxa"/>
            <w:vAlign w:val="center"/>
          </w:tcPr>
          <w:p w14:paraId="4AABA97E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6300" w:type="dxa"/>
            <w:vAlign w:val="center"/>
          </w:tcPr>
          <w:p w14:paraId="36922363" w14:textId="77777777" w:rsidR="003B68EE" w:rsidRDefault="003B68E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1F6453ED" w14:textId="77777777" w:rsidR="003B68EE" w:rsidRDefault="003B68E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2100" w:type="dxa"/>
            <w:vAlign w:val="center"/>
          </w:tcPr>
          <w:p w14:paraId="66F45F19" w14:textId="77777777" w:rsidR="003B68EE" w:rsidRDefault="003B68EE">
            <w:pPr>
              <w:wordWrap w:val="0"/>
              <w:overflowPunct w:val="0"/>
              <w:autoSpaceDE w:val="0"/>
              <w:autoSpaceDN w:val="0"/>
              <w:ind w:right="111"/>
              <w:jc w:val="right"/>
            </w:pPr>
            <w:r>
              <w:t>t</w:t>
            </w:r>
          </w:p>
        </w:tc>
      </w:tr>
      <w:tr w:rsidR="003B68EE" w14:paraId="12288D4C" w14:textId="77777777" w:rsidTr="4C3C4860">
        <w:trPr>
          <w:trHeight w:val="660"/>
        </w:trPr>
        <w:tc>
          <w:tcPr>
            <w:tcW w:w="3780" w:type="dxa"/>
            <w:vAlign w:val="center"/>
          </w:tcPr>
          <w:p w14:paraId="081F3A88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変更する部分</w:t>
            </w:r>
          </w:p>
        </w:tc>
        <w:tc>
          <w:tcPr>
            <w:tcW w:w="9660" w:type="dxa"/>
            <w:gridSpan w:val="3"/>
            <w:vAlign w:val="center"/>
          </w:tcPr>
          <w:p w14:paraId="31151DE4" w14:textId="77777777" w:rsidR="003B68EE" w:rsidRDefault="003B68E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B68EE" w14:paraId="171906EE" w14:textId="77777777" w:rsidTr="4C3C4860">
        <w:trPr>
          <w:trHeight w:val="660"/>
        </w:trPr>
        <w:tc>
          <w:tcPr>
            <w:tcW w:w="3780" w:type="dxa"/>
            <w:vAlign w:val="center"/>
          </w:tcPr>
          <w:p w14:paraId="38C14B71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9660" w:type="dxa"/>
            <w:gridSpan w:val="3"/>
            <w:vAlign w:val="center"/>
          </w:tcPr>
          <w:p w14:paraId="6A77F5AE" w14:textId="77777777" w:rsidR="003B68EE" w:rsidRDefault="003B68E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B68EE" w14:paraId="5B530D2C" w14:textId="77777777" w:rsidTr="4C3C4860">
        <w:trPr>
          <w:trHeight w:val="660"/>
        </w:trPr>
        <w:tc>
          <w:tcPr>
            <w:tcW w:w="3780" w:type="dxa"/>
            <w:vAlign w:val="center"/>
          </w:tcPr>
          <w:p w14:paraId="362B8F76" w14:textId="77777777" w:rsidR="003B68EE" w:rsidRDefault="003B68E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変更工事を行う者の名称及び所在地</w:t>
            </w:r>
          </w:p>
        </w:tc>
        <w:tc>
          <w:tcPr>
            <w:tcW w:w="9660" w:type="dxa"/>
            <w:gridSpan w:val="3"/>
            <w:vAlign w:val="bottom"/>
          </w:tcPr>
          <w:p w14:paraId="402B61C8" w14:textId="166DD884" w:rsidR="003B68EE" w:rsidRDefault="003B68EE" w:rsidP="4C3C4860">
            <w:pPr>
              <w:wordWrap w:val="0"/>
              <w:overflowPunct w:val="0"/>
              <w:autoSpaceDE w:val="0"/>
              <w:autoSpaceDN w:val="0"/>
              <w:jc w:val="right"/>
            </w:pPr>
            <w:r w:rsidRPr="4C3C4860">
              <w:t xml:space="preserve">電話　　　</w:t>
            </w:r>
            <w:r w:rsidR="00C7123C" w:rsidRPr="4C3C4860">
              <w:t xml:space="preserve">(　　　　</w:t>
            </w:r>
            <w:r w:rsidRPr="4C3C4860">
              <w:t>)</w:t>
            </w:r>
            <w:r w:rsidR="00C7123C" w:rsidRPr="4C3C4860">
              <w:t xml:space="preserve">　　　　</w:t>
            </w:r>
          </w:p>
        </w:tc>
      </w:tr>
    </w:tbl>
    <w:p w14:paraId="1C2D30D2" w14:textId="77777777" w:rsidR="003B68EE" w:rsidRDefault="003B68E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年　　月　　日</w:t>
      </w:r>
    </w:p>
    <w:p w14:paraId="0CB6A7FB" w14:textId="53F9172A" w:rsidR="003B68EE" w:rsidRDefault="003B68EE" w:rsidP="4C3C4860">
      <w:pPr>
        <w:overflowPunct w:val="0"/>
        <w:autoSpaceDE w:val="0"/>
        <w:autoSpaceDN w:val="0"/>
        <w:ind w:leftChars="4600" w:left="9660" w:right="216"/>
        <w:jc w:val="left"/>
      </w:pPr>
      <w:r w:rsidRPr="4C3C4860">
        <w:t>事業者職</w:t>
      </w:r>
      <w:r w:rsidR="00C7123C" w:rsidRPr="4C3C4860">
        <w:t>氏名</w:t>
      </w:r>
    </w:p>
    <w:p w14:paraId="56570ACB" w14:textId="77777777" w:rsidR="003B68EE" w:rsidRDefault="003B68E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労働基準監督署長殿</w:t>
      </w:r>
    </w:p>
    <w:p w14:paraId="6445F9F1" w14:textId="77777777" w:rsidR="003B68EE" w:rsidRDefault="003B68EE">
      <w:pPr>
        <w:wordWrap w:val="0"/>
        <w:overflowPunct w:val="0"/>
        <w:autoSpaceDE w:val="0"/>
        <w:autoSpaceDN w:val="0"/>
        <w:ind w:left="630" w:hanging="630"/>
      </w:pPr>
    </w:p>
    <w:sectPr w:rsidR="003B68EE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D714" w14:textId="77777777" w:rsidR="00702ABC" w:rsidRDefault="00702ABC">
      <w:r>
        <w:separator/>
      </w:r>
    </w:p>
  </w:endnote>
  <w:endnote w:type="continuationSeparator" w:id="0">
    <w:p w14:paraId="24A4B00A" w14:textId="77777777" w:rsidR="00702ABC" w:rsidRDefault="0070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2951" w14:textId="77777777" w:rsidR="00702ABC" w:rsidRDefault="00702ABC">
      <w:r>
        <w:separator/>
      </w:r>
    </w:p>
  </w:footnote>
  <w:footnote w:type="continuationSeparator" w:id="0">
    <w:p w14:paraId="66B9BAE5" w14:textId="77777777" w:rsidR="00702ABC" w:rsidRDefault="00702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EE"/>
    <w:rsid w:val="00040E1E"/>
    <w:rsid w:val="000E441F"/>
    <w:rsid w:val="0015225D"/>
    <w:rsid w:val="001C5EE8"/>
    <w:rsid w:val="001F6FEA"/>
    <w:rsid w:val="002F7FFD"/>
    <w:rsid w:val="00361C1F"/>
    <w:rsid w:val="003B68EE"/>
    <w:rsid w:val="004130B1"/>
    <w:rsid w:val="00457861"/>
    <w:rsid w:val="00553C45"/>
    <w:rsid w:val="00642CB0"/>
    <w:rsid w:val="006B1140"/>
    <w:rsid w:val="00702ABC"/>
    <w:rsid w:val="00753517"/>
    <w:rsid w:val="0090052F"/>
    <w:rsid w:val="00937A37"/>
    <w:rsid w:val="0094685E"/>
    <w:rsid w:val="009C3D45"/>
    <w:rsid w:val="00A428C3"/>
    <w:rsid w:val="00B20151"/>
    <w:rsid w:val="00BA312A"/>
    <w:rsid w:val="00C1536B"/>
    <w:rsid w:val="00C7123C"/>
    <w:rsid w:val="00C72AC4"/>
    <w:rsid w:val="00D65061"/>
    <w:rsid w:val="00E25453"/>
    <w:rsid w:val="00F35C9E"/>
    <w:rsid w:val="00FE442F"/>
    <w:rsid w:val="4C3C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73201"/>
  <w14:defaultImageDpi w14:val="0"/>
  <w15:docId w15:val="{9EBE4885-586D-4098-9AC8-744126AF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A428C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4BEC4AC9-5BAC-4529-9C7F-5C7DEE8F7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DD189C-8CC2-4882-80C6-6852BE973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E020D-C659-460A-8BC7-5A1B92AC3294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27</Words>
  <Characters>158</Characters>
  <DocSecurity>0</DocSecurity>
  <Lines>1</Lines>
  <Paragraphs>1</Paragraphs>
  <ScaleCrop>false</ScaleCrop>
  <LinksUpToDate>false</LinksUpToDate>
  <CharactersWithSpaces>184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29102200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