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3006D" w14:textId="5D6F1626" w:rsidR="00200291" w:rsidRDefault="00200291">
      <w:pPr>
        <w:wordWrap w:val="0"/>
        <w:overflowPunct w:val="0"/>
        <w:autoSpaceDE w:val="0"/>
        <w:autoSpaceDN w:val="0"/>
      </w:pPr>
      <w:r>
        <w:t>様式第10号</w:t>
      </w:r>
      <w:r w:rsidR="000D065E">
        <w:t>（</w:t>
      </w:r>
      <w:r>
        <w:t>第10条関係</w:t>
      </w:r>
      <w:r w:rsidR="000D065E">
        <w:t>）</w:t>
      </w:r>
    </w:p>
    <w:p w14:paraId="6263FE48" w14:textId="77777777" w:rsidR="00200291" w:rsidRDefault="00200291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58"/>
        </w:rPr>
        <w:t>ゴンドラ設置</w:t>
      </w:r>
      <w:r>
        <w:rPr>
          <w:rFonts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4305"/>
        <w:gridCol w:w="1050"/>
        <w:gridCol w:w="4305"/>
      </w:tblGrid>
      <w:tr w:rsidR="00200291" w14:paraId="70669C11" w14:textId="77777777" w:rsidTr="658BE05A">
        <w:trPr>
          <w:trHeight w:val="660"/>
        </w:trPr>
        <w:tc>
          <w:tcPr>
            <w:tcW w:w="3780" w:type="dxa"/>
            <w:vAlign w:val="center"/>
          </w:tcPr>
          <w:p w14:paraId="311F0233" w14:textId="77777777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9660" w:type="dxa"/>
            <w:gridSpan w:val="3"/>
            <w:vAlign w:val="center"/>
          </w:tcPr>
          <w:p w14:paraId="0DA43A8B" w14:textId="77777777" w:rsidR="00200291" w:rsidRDefault="0020029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00291" w14:paraId="21124AE2" w14:textId="77777777" w:rsidTr="658BE05A">
        <w:trPr>
          <w:trHeight w:val="660"/>
        </w:trPr>
        <w:tc>
          <w:tcPr>
            <w:tcW w:w="3780" w:type="dxa"/>
            <w:vAlign w:val="center"/>
          </w:tcPr>
          <w:p w14:paraId="2B7E3382" w14:textId="198C4A93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t>事業</w:t>
            </w:r>
            <w:r w:rsidR="0002508B">
              <w:t>場</w:t>
            </w:r>
            <w:r>
              <w:t>の名称</w:t>
            </w:r>
          </w:p>
        </w:tc>
        <w:tc>
          <w:tcPr>
            <w:tcW w:w="9660" w:type="dxa"/>
            <w:gridSpan w:val="3"/>
            <w:vAlign w:val="center"/>
          </w:tcPr>
          <w:p w14:paraId="238ADB78" w14:textId="77777777" w:rsidR="00200291" w:rsidRDefault="0020029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00291" w14:paraId="70D6149F" w14:textId="77777777" w:rsidTr="658BE05A">
        <w:trPr>
          <w:trHeight w:val="660"/>
        </w:trPr>
        <w:tc>
          <w:tcPr>
            <w:tcW w:w="3780" w:type="dxa"/>
            <w:vAlign w:val="center"/>
          </w:tcPr>
          <w:p w14:paraId="55CF9418" w14:textId="77777777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事業場の所在地</w:t>
            </w:r>
          </w:p>
        </w:tc>
        <w:tc>
          <w:tcPr>
            <w:tcW w:w="9660" w:type="dxa"/>
            <w:gridSpan w:val="3"/>
            <w:vAlign w:val="bottom"/>
          </w:tcPr>
          <w:p w14:paraId="17714E50" w14:textId="1AAE2233" w:rsidR="00200291" w:rsidRDefault="00200291" w:rsidP="658BE05A">
            <w:pPr>
              <w:wordWrap w:val="0"/>
              <w:overflowPunct w:val="0"/>
              <w:autoSpaceDE w:val="0"/>
              <w:autoSpaceDN w:val="0"/>
              <w:jc w:val="right"/>
            </w:pPr>
            <w:r w:rsidRPr="658BE05A">
              <w:t xml:space="preserve">電話　　　</w:t>
            </w:r>
            <w:r w:rsidR="000D065E" w:rsidRPr="658BE05A">
              <w:t xml:space="preserve">(　　　　</w:t>
            </w:r>
            <w:r w:rsidRPr="658BE05A">
              <w:t>)</w:t>
            </w:r>
            <w:r w:rsidR="000D065E" w:rsidRPr="658BE05A">
              <w:t xml:space="preserve">　　　　</w:t>
            </w:r>
          </w:p>
        </w:tc>
      </w:tr>
      <w:tr w:rsidR="00200291" w14:paraId="0745D229" w14:textId="77777777" w:rsidTr="658BE05A">
        <w:trPr>
          <w:trHeight w:val="660"/>
        </w:trPr>
        <w:tc>
          <w:tcPr>
            <w:tcW w:w="3780" w:type="dxa"/>
            <w:vAlign w:val="center"/>
          </w:tcPr>
          <w:p w14:paraId="5FE2157D" w14:textId="77777777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9660" w:type="dxa"/>
            <w:gridSpan w:val="3"/>
            <w:vAlign w:val="center"/>
          </w:tcPr>
          <w:p w14:paraId="7F5F54D1" w14:textId="77777777" w:rsidR="00200291" w:rsidRDefault="0020029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00291" w14:paraId="5DC74240" w14:textId="77777777" w:rsidTr="658BE05A">
        <w:trPr>
          <w:cantSplit/>
          <w:trHeight w:val="660"/>
        </w:trPr>
        <w:tc>
          <w:tcPr>
            <w:tcW w:w="3780" w:type="dxa"/>
            <w:vAlign w:val="center"/>
          </w:tcPr>
          <w:p w14:paraId="1C9C28AB" w14:textId="77777777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4305" w:type="dxa"/>
            <w:vAlign w:val="center"/>
          </w:tcPr>
          <w:p w14:paraId="2DD0DD52" w14:textId="77777777" w:rsidR="00200291" w:rsidRDefault="0020029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40C76B48" w14:textId="77777777" w:rsidR="00200291" w:rsidRDefault="0020029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4305" w:type="dxa"/>
            <w:vAlign w:val="center"/>
          </w:tcPr>
          <w:p w14:paraId="3D6B707D" w14:textId="77777777" w:rsidR="00200291" w:rsidRDefault="00200291">
            <w:pPr>
              <w:wordWrap w:val="0"/>
              <w:overflowPunct w:val="0"/>
              <w:autoSpaceDE w:val="0"/>
              <w:autoSpaceDN w:val="0"/>
              <w:ind w:right="216"/>
              <w:jc w:val="right"/>
            </w:pPr>
            <w:r>
              <w:t>t</w:t>
            </w:r>
          </w:p>
        </w:tc>
      </w:tr>
      <w:tr w:rsidR="00200291" w14:paraId="68FF0DBD" w14:textId="77777777" w:rsidTr="658BE05A">
        <w:trPr>
          <w:trHeight w:val="660"/>
        </w:trPr>
        <w:tc>
          <w:tcPr>
            <w:tcW w:w="3780" w:type="dxa"/>
            <w:vAlign w:val="center"/>
          </w:tcPr>
          <w:p w14:paraId="553B7329" w14:textId="77777777" w:rsidR="000D065E" w:rsidRDefault="00200291" w:rsidP="658BE05A">
            <w:pPr>
              <w:overflowPunct w:val="0"/>
              <w:autoSpaceDE w:val="0"/>
              <w:autoSpaceDN w:val="0"/>
              <w:ind w:left="111" w:right="111"/>
              <w:jc w:val="distribute"/>
            </w:pPr>
            <w:r>
              <w:t>製造検査又は使用検査の</w:t>
            </w:r>
          </w:p>
          <w:p w14:paraId="40457F18" w14:textId="685663B1" w:rsidR="00200291" w:rsidRDefault="00200291" w:rsidP="658BE05A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t>刻印番号及び検査年月日</w:t>
            </w:r>
          </w:p>
        </w:tc>
        <w:tc>
          <w:tcPr>
            <w:tcW w:w="9660" w:type="dxa"/>
            <w:gridSpan w:val="3"/>
            <w:vAlign w:val="center"/>
          </w:tcPr>
          <w:p w14:paraId="4529A07F" w14:textId="77777777" w:rsidR="00200291" w:rsidRDefault="00200291">
            <w:pPr>
              <w:wordWrap w:val="0"/>
              <w:overflowPunct w:val="0"/>
              <w:autoSpaceDE w:val="0"/>
              <w:autoSpaceDN w:val="0"/>
              <w:rPr>
                <w:lang w:eastAsia="zh-CN"/>
              </w:rPr>
            </w:pPr>
            <w:r>
              <w:t xml:space="preserve"> </w:t>
            </w:r>
            <w:r>
              <w:rPr>
                <w:rFonts w:hint="eastAsia"/>
                <w:lang w:eastAsia="zh-CN"/>
              </w:rPr>
              <w:t>第　　　　号　　　　　　　　　　　　　　　　　　　　　　　　　　　　　年　　　月　　　日</w:t>
            </w:r>
          </w:p>
        </w:tc>
      </w:tr>
      <w:tr w:rsidR="00200291" w14:paraId="7B8EC550" w14:textId="77777777" w:rsidTr="658BE05A">
        <w:trPr>
          <w:trHeight w:val="660"/>
        </w:trPr>
        <w:tc>
          <w:tcPr>
            <w:tcW w:w="3780" w:type="dxa"/>
            <w:vAlign w:val="center"/>
          </w:tcPr>
          <w:p w14:paraId="1BBEF131" w14:textId="77777777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9660" w:type="dxa"/>
            <w:gridSpan w:val="3"/>
            <w:vAlign w:val="center"/>
          </w:tcPr>
          <w:p w14:paraId="07379D00" w14:textId="77777777" w:rsidR="00200291" w:rsidRDefault="0020029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00291" w14:paraId="58F131E8" w14:textId="77777777" w:rsidTr="00607711">
        <w:trPr>
          <w:trHeight w:val="66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96BC" w14:textId="77777777" w:rsidR="00200291" w:rsidRDefault="00200291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</w:pPr>
            <w:r>
              <w:rPr>
                <w:rFonts w:hint="eastAsia"/>
              </w:rPr>
              <w:t>設置工事を行う者の名称及び所在地</w:t>
            </w:r>
          </w:p>
        </w:tc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769C4" w14:textId="08443B14" w:rsidR="00200291" w:rsidRDefault="00703481" w:rsidP="658BE05A">
            <w:pPr>
              <w:wordWrap w:val="0"/>
              <w:overflowPunct w:val="0"/>
              <w:autoSpaceDE w:val="0"/>
              <w:autoSpaceDN w:val="0"/>
              <w:jc w:val="right"/>
            </w:pPr>
            <w:r w:rsidRPr="658BE05A">
              <w:t xml:space="preserve">電話　　　</w:t>
            </w:r>
            <w:r w:rsidR="000D065E" w:rsidRPr="658BE05A">
              <w:t xml:space="preserve">(　　　　</w:t>
            </w:r>
            <w:r w:rsidRPr="658BE05A">
              <w:t>)</w:t>
            </w:r>
            <w:r w:rsidR="000D065E" w:rsidRPr="658BE05A">
              <w:t xml:space="preserve">　　　　</w:t>
            </w:r>
          </w:p>
        </w:tc>
      </w:tr>
    </w:tbl>
    <w:p w14:paraId="381489D7" w14:textId="77777777" w:rsidR="00200291" w:rsidRDefault="0020029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年　　月　　日</w:t>
      </w:r>
    </w:p>
    <w:p w14:paraId="06F8E0EA" w14:textId="3890BB33" w:rsidR="00200291" w:rsidRDefault="00200291" w:rsidP="658BE05A">
      <w:pPr>
        <w:overflowPunct w:val="0"/>
        <w:autoSpaceDE w:val="0"/>
        <w:autoSpaceDN w:val="0"/>
        <w:ind w:leftChars="4600" w:left="9660" w:right="216"/>
        <w:jc w:val="left"/>
      </w:pPr>
      <w:r w:rsidRPr="658BE05A">
        <w:t>事業者職</w:t>
      </w:r>
      <w:r w:rsidR="00D22C01" w:rsidRPr="658BE05A">
        <w:t>氏名</w:t>
      </w:r>
    </w:p>
    <w:p w14:paraId="14D92263" w14:textId="77777777" w:rsidR="00200291" w:rsidRDefault="0020029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労働基準監督署長殿</w:t>
      </w:r>
    </w:p>
    <w:p w14:paraId="6908FE56" w14:textId="77777777" w:rsidR="00200291" w:rsidRDefault="0020029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1912294C" w14:textId="3BD84958" w:rsidR="00200291" w:rsidRDefault="00200291" w:rsidP="006477DC">
      <w:pPr>
        <w:wordWrap w:val="0"/>
        <w:overflowPunct w:val="0"/>
        <w:autoSpaceDE w:val="0"/>
        <w:autoSpaceDN w:val="0"/>
        <w:ind w:left="630" w:hanging="630"/>
      </w:pPr>
      <w:r>
        <w:t xml:space="preserve">　　「事業の種類」の欄は、日本標準産業分類(中分類)による分類を記入すること。</w:t>
      </w:r>
    </w:p>
    <w:sectPr w:rsidR="00200291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D0BB" w14:textId="77777777" w:rsidR="00A82E19" w:rsidRDefault="00A82E19">
      <w:r>
        <w:separator/>
      </w:r>
    </w:p>
  </w:endnote>
  <w:endnote w:type="continuationSeparator" w:id="0">
    <w:p w14:paraId="2E451E50" w14:textId="77777777" w:rsidR="00A82E19" w:rsidRDefault="00A8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6E8F" w14:textId="77777777" w:rsidR="00A82E19" w:rsidRDefault="00A82E19">
      <w:r>
        <w:separator/>
      </w:r>
    </w:p>
  </w:footnote>
  <w:footnote w:type="continuationSeparator" w:id="0">
    <w:p w14:paraId="30DB0A25" w14:textId="77777777" w:rsidR="00A82E19" w:rsidRDefault="00A82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91"/>
    <w:rsid w:val="0002508B"/>
    <w:rsid w:val="00064A93"/>
    <w:rsid w:val="000A5ED6"/>
    <w:rsid w:val="000D065E"/>
    <w:rsid w:val="00111FBB"/>
    <w:rsid w:val="00200291"/>
    <w:rsid w:val="002E0EB3"/>
    <w:rsid w:val="0030145B"/>
    <w:rsid w:val="004A768E"/>
    <w:rsid w:val="00607711"/>
    <w:rsid w:val="00642CB0"/>
    <w:rsid w:val="006477DC"/>
    <w:rsid w:val="00703481"/>
    <w:rsid w:val="00727658"/>
    <w:rsid w:val="00835FD4"/>
    <w:rsid w:val="009302EF"/>
    <w:rsid w:val="00933060"/>
    <w:rsid w:val="0094685E"/>
    <w:rsid w:val="009829A0"/>
    <w:rsid w:val="00A32228"/>
    <w:rsid w:val="00A52EBC"/>
    <w:rsid w:val="00A82E19"/>
    <w:rsid w:val="00AA1F1C"/>
    <w:rsid w:val="00AE0DDF"/>
    <w:rsid w:val="00C1536B"/>
    <w:rsid w:val="00C17D55"/>
    <w:rsid w:val="00C46C0A"/>
    <w:rsid w:val="00C72AC4"/>
    <w:rsid w:val="00C75E30"/>
    <w:rsid w:val="00CC2EDD"/>
    <w:rsid w:val="00D22C01"/>
    <w:rsid w:val="00DB01C3"/>
    <w:rsid w:val="00E056B8"/>
    <w:rsid w:val="00E34E5A"/>
    <w:rsid w:val="658BE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85F15"/>
  <w14:defaultImageDpi w14:val="0"/>
  <w15:docId w15:val="{A790D715-25D2-4DA1-ABDC-E3BDA6BF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02508B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53549-F0CE-4332-8675-F25914376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20CA8-3245-4A04-A259-02CA940D63B6}">
  <ds:schemaRefs>
    <ds:schemaRef ds:uri="http://purl.org/dc/dcmitype/"/>
    <ds:schemaRef ds:uri="http://schemas.microsoft.com/office/2006/metadata/properties"/>
    <ds:schemaRef ds:uri="85e6e18b-26c1-4122-9e79-e6c53ac26d53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867e06b1-b9c5-4f35-8f04-ffac1e52e269"/>
    <ds:schemaRef ds:uri="http://schemas.microsoft.com/office/infopath/2007/PartnerControls"/>
    <ds:schemaRef ds:uri="http://www.w3.org/XML/1998/namespace"/>
    <ds:schemaRef ds:uri="263dbbe5-076b-4606-a03b-9598f5f2f35a"/>
    <ds:schemaRef ds:uri="1e39eb4f-11e8-449c-a3a5-a3aad1fe5c6e"/>
  </ds:schemaRefs>
</ds:datastoreItem>
</file>

<file path=customXml/itemProps3.xml><?xml version="1.0" encoding="utf-8"?>
<ds:datastoreItem xmlns:ds="http://schemas.openxmlformats.org/officeDocument/2006/customXml" ds:itemID="{5EF75065-D49B-423F-B441-E9C7EC98B2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42</Words>
  <Characters>240</Characters>
  <DocSecurity>0</DocSecurity>
  <Lines>2</Lines>
  <Paragraphs>1</Paragraphs>
  <ScaleCrop>false</ScaleCrop>
  <LinksUpToDate>false</LinksUpToDate>
  <CharactersWithSpaces>281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29102100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