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B5C1" w14:textId="0530008E" w:rsidR="00162E41" w:rsidRDefault="00162E41" w:rsidP="195D1EF7">
      <w:pPr>
        <w:wordWrap w:val="0"/>
        <w:overflowPunct w:val="0"/>
        <w:autoSpaceDE w:val="0"/>
        <w:autoSpaceDN w:val="0"/>
      </w:pPr>
      <w:r>
        <w:t>様式第</w:t>
      </w:r>
      <w:r w:rsidR="00CD1F6D">
        <w:t>９</w:t>
      </w:r>
      <w:r>
        <w:t>号</w:t>
      </w:r>
      <w:r w:rsidR="00FC0A5A">
        <w:t>（</w:t>
      </w:r>
      <w:r>
        <w:t>第</w:t>
      </w:r>
      <w:r w:rsidR="00CD1F6D">
        <w:t>８</w:t>
      </w:r>
      <w:r>
        <w:t>条関係</w:t>
      </w:r>
      <w:r w:rsidR="00FC0A5A">
        <w:t>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25"/>
        <w:gridCol w:w="1260"/>
        <w:gridCol w:w="5355"/>
      </w:tblGrid>
      <w:tr w:rsidR="00162E41" w14:paraId="4CE7677D" w14:textId="77777777">
        <w:trPr>
          <w:trHeight w:val="591"/>
        </w:trPr>
        <w:tc>
          <w:tcPr>
            <w:tcW w:w="6825" w:type="dxa"/>
            <w:vAlign w:val="center"/>
          </w:tcPr>
          <w:p w14:paraId="6EE18959" w14:textId="77777777" w:rsidR="00162E41" w:rsidRDefault="00162E41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  <w:spacing w:val="105"/>
              </w:rPr>
              <w:t>ゴンドラ検査</w:t>
            </w:r>
            <w:r>
              <w:rPr>
                <w:rFonts w:hint="eastAsia"/>
              </w:rPr>
              <w:t>証</w:t>
            </w:r>
          </w:p>
        </w:tc>
        <w:tc>
          <w:tcPr>
            <w:tcW w:w="1260" w:type="dxa"/>
            <w:vAlign w:val="center"/>
          </w:tcPr>
          <w:p w14:paraId="5D5F0C2C" w14:textId="77777777" w:rsidR="00162E41" w:rsidRDefault="00162E41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再交付</w:t>
            </w:r>
          </w:p>
          <w:p w14:paraId="2262E31B" w14:textId="77777777" w:rsidR="00162E41" w:rsidRDefault="00162E41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書替</w:t>
            </w:r>
          </w:p>
        </w:tc>
        <w:tc>
          <w:tcPr>
            <w:tcW w:w="5355" w:type="dxa"/>
            <w:vAlign w:val="center"/>
          </w:tcPr>
          <w:p w14:paraId="46AF4498" w14:textId="77777777" w:rsidR="00162E41" w:rsidRDefault="00162E41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>
              <w:rPr>
                <w:rFonts w:hint="eastAsia"/>
                <w:spacing w:val="105"/>
              </w:rPr>
              <w:t>申請</w:t>
            </w:r>
            <w:r>
              <w:rPr>
                <w:rFonts w:hint="eastAsia"/>
              </w:rPr>
              <w:t>書</w:t>
            </w:r>
          </w:p>
        </w:tc>
      </w:tr>
    </w:tbl>
    <w:p w14:paraId="647A124E" w14:textId="77777777" w:rsidR="00162E41" w:rsidRDefault="00162E41">
      <w:pPr>
        <w:spacing w:line="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3450"/>
        <w:gridCol w:w="2268"/>
        <w:gridCol w:w="3942"/>
      </w:tblGrid>
      <w:tr w:rsidR="00162E41" w14:paraId="0E422CB6" w14:textId="77777777" w:rsidTr="195D1EF7">
        <w:trPr>
          <w:cantSplit/>
          <w:trHeight w:val="800"/>
        </w:trPr>
        <w:tc>
          <w:tcPr>
            <w:tcW w:w="3780" w:type="dxa"/>
            <w:vAlign w:val="center"/>
          </w:tcPr>
          <w:p w14:paraId="3A1D29C1" w14:textId="77777777" w:rsidR="00162E41" w:rsidRDefault="00162E4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3450" w:type="dxa"/>
            <w:vAlign w:val="center"/>
          </w:tcPr>
          <w:p w14:paraId="0BD7AEC7" w14:textId="77777777" w:rsidR="00162E41" w:rsidRDefault="00162E4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14:paraId="6C58BDB7" w14:textId="77777777" w:rsidR="00162E41" w:rsidRDefault="00162E4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積載荷重</w:t>
            </w:r>
          </w:p>
        </w:tc>
        <w:tc>
          <w:tcPr>
            <w:tcW w:w="3942" w:type="dxa"/>
            <w:vAlign w:val="center"/>
          </w:tcPr>
          <w:p w14:paraId="237302E1" w14:textId="77777777" w:rsidR="00162E41" w:rsidRDefault="00162E41">
            <w:pPr>
              <w:wordWrap w:val="0"/>
              <w:overflowPunct w:val="0"/>
              <w:autoSpaceDE w:val="0"/>
              <w:autoSpaceDN w:val="0"/>
              <w:ind w:right="216"/>
              <w:jc w:val="right"/>
            </w:pPr>
            <w:r>
              <w:t>t</w:t>
            </w:r>
          </w:p>
        </w:tc>
      </w:tr>
      <w:tr w:rsidR="00162E41" w14:paraId="54AF41F3" w14:textId="77777777" w:rsidTr="195D1EF7">
        <w:trPr>
          <w:trHeight w:val="800"/>
        </w:trPr>
        <w:tc>
          <w:tcPr>
            <w:tcW w:w="3780" w:type="dxa"/>
            <w:vAlign w:val="center"/>
          </w:tcPr>
          <w:p w14:paraId="1BB9F3B9" w14:textId="77777777" w:rsidR="00162E41" w:rsidRDefault="00162E4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9660" w:type="dxa"/>
            <w:gridSpan w:val="3"/>
            <w:vAlign w:val="center"/>
          </w:tcPr>
          <w:p w14:paraId="47C7BD20" w14:textId="77777777" w:rsidR="00162E41" w:rsidRDefault="00162E4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62E41" w14:paraId="0C336A11" w14:textId="77777777" w:rsidTr="195D1EF7">
        <w:trPr>
          <w:trHeight w:val="800"/>
        </w:trPr>
        <w:tc>
          <w:tcPr>
            <w:tcW w:w="3780" w:type="dxa"/>
            <w:vAlign w:val="center"/>
          </w:tcPr>
          <w:p w14:paraId="6281F27F" w14:textId="19DCF979" w:rsidR="00162E41" w:rsidRDefault="00162E4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t>事業</w:t>
            </w:r>
            <w:r w:rsidR="00281A1C">
              <w:t>場</w:t>
            </w:r>
            <w:r>
              <w:t>の名称</w:t>
            </w:r>
          </w:p>
        </w:tc>
        <w:tc>
          <w:tcPr>
            <w:tcW w:w="9660" w:type="dxa"/>
            <w:gridSpan w:val="3"/>
            <w:vAlign w:val="center"/>
          </w:tcPr>
          <w:p w14:paraId="2E40EF91" w14:textId="77777777" w:rsidR="00162E41" w:rsidRDefault="00162E4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62E41" w14:paraId="66449D06" w14:textId="77777777" w:rsidTr="195D1EF7">
        <w:trPr>
          <w:cantSplit/>
          <w:trHeight w:val="800"/>
        </w:trPr>
        <w:tc>
          <w:tcPr>
            <w:tcW w:w="3780" w:type="dxa"/>
            <w:vAlign w:val="center"/>
          </w:tcPr>
          <w:p w14:paraId="2B78C03B" w14:textId="77777777" w:rsidR="00162E41" w:rsidRDefault="00162E4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検査証番号</w:t>
            </w:r>
          </w:p>
        </w:tc>
        <w:tc>
          <w:tcPr>
            <w:tcW w:w="3450" w:type="dxa"/>
            <w:vAlign w:val="center"/>
          </w:tcPr>
          <w:p w14:paraId="527357CC" w14:textId="77777777" w:rsidR="00162E41" w:rsidRDefault="00162E4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第　　　号</w:t>
            </w:r>
          </w:p>
        </w:tc>
        <w:tc>
          <w:tcPr>
            <w:tcW w:w="2268" w:type="dxa"/>
            <w:vAlign w:val="center"/>
          </w:tcPr>
          <w:p w14:paraId="396A6587" w14:textId="77777777" w:rsidR="0019202B" w:rsidRDefault="00162E41" w:rsidP="195D1EF7">
            <w:pPr>
              <w:overflowPunct w:val="0"/>
              <w:autoSpaceDE w:val="0"/>
              <w:autoSpaceDN w:val="0"/>
              <w:jc w:val="distribute"/>
            </w:pPr>
            <w:r>
              <w:t>製造検査又は使用</w:t>
            </w:r>
          </w:p>
          <w:p w14:paraId="2DFC0813" w14:textId="5544547F" w:rsidR="00162E41" w:rsidRDefault="00162E41" w:rsidP="195D1EF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検査の刻印番号</w:t>
            </w:r>
          </w:p>
        </w:tc>
        <w:tc>
          <w:tcPr>
            <w:tcW w:w="3942" w:type="dxa"/>
            <w:vAlign w:val="center"/>
          </w:tcPr>
          <w:p w14:paraId="38CE8803" w14:textId="77777777" w:rsidR="00162E41" w:rsidRDefault="00162E4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62E41" w14:paraId="2EF0C3B8" w14:textId="77777777" w:rsidTr="195D1EF7">
        <w:trPr>
          <w:trHeight w:val="800"/>
        </w:trPr>
        <w:tc>
          <w:tcPr>
            <w:tcW w:w="3780" w:type="dxa"/>
            <w:vAlign w:val="center"/>
          </w:tcPr>
          <w:p w14:paraId="7148E963" w14:textId="77777777" w:rsidR="00162E41" w:rsidRDefault="00162E4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再交付又は書替えの理由</w:t>
            </w:r>
          </w:p>
        </w:tc>
        <w:tc>
          <w:tcPr>
            <w:tcW w:w="9660" w:type="dxa"/>
            <w:gridSpan w:val="3"/>
            <w:vAlign w:val="center"/>
          </w:tcPr>
          <w:p w14:paraId="152E5E9F" w14:textId="77777777" w:rsidR="00162E41" w:rsidRDefault="00162E41">
            <w:pPr>
              <w:wordWrap w:val="0"/>
              <w:overflowPunct w:val="0"/>
              <w:autoSpaceDE w:val="0"/>
              <w:autoSpaceDN w:val="0"/>
              <w:ind w:right="216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5912808" w14:textId="77777777" w:rsidR="00162E41" w:rsidRDefault="00162E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840"/>
        <w:gridCol w:w="9135"/>
        <w:gridCol w:w="3150"/>
      </w:tblGrid>
      <w:tr w:rsidR="00162E41" w14:paraId="5302DB57" w14:textId="77777777">
        <w:trPr>
          <w:trHeight w:val="905"/>
        </w:trPr>
        <w:tc>
          <w:tcPr>
            <w:tcW w:w="315" w:type="dxa"/>
            <w:tcBorders>
              <w:top w:val="nil"/>
              <w:left w:val="nil"/>
              <w:bottom w:val="nil"/>
            </w:tcBorders>
            <w:vAlign w:val="center"/>
          </w:tcPr>
          <w:p w14:paraId="0CB9B1F9" w14:textId="77777777" w:rsidR="00162E41" w:rsidRDefault="00162E4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14:paraId="4AED429F" w14:textId="77777777" w:rsidR="00162E41" w:rsidRDefault="00162E41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105"/>
              </w:rPr>
              <w:t>収</w:t>
            </w:r>
            <w:r>
              <w:rPr>
                <w:rFonts w:hint="eastAsia"/>
              </w:rPr>
              <w:t>入印紙</w:t>
            </w:r>
          </w:p>
        </w:tc>
        <w:tc>
          <w:tcPr>
            <w:tcW w:w="9135" w:type="dxa"/>
            <w:tcBorders>
              <w:top w:val="nil"/>
              <w:bottom w:val="nil"/>
              <w:right w:val="nil"/>
            </w:tcBorders>
            <w:vAlign w:val="center"/>
          </w:tcPr>
          <w:p w14:paraId="0B21AB33" w14:textId="77777777" w:rsidR="00162E41" w:rsidRDefault="00162E41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18A69" w14:textId="77777777" w:rsidR="00162E41" w:rsidRDefault="00162E41">
            <w:pPr>
              <w:wordWrap w:val="0"/>
              <w:overflowPunct w:val="0"/>
              <w:autoSpaceDE w:val="0"/>
              <w:autoSpaceDN w:val="0"/>
              <w:ind w:right="216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14:paraId="2717B18B" w14:textId="77777777" w:rsidR="00162E41" w:rsidRDefault="00162E41" w:rsidP="00BC63FB">
            <w:pPr>
              <w:overflowPunct w:val="0"/>
              <w:autoSpaceDE w:val="0"/>
              <w:autoSpaceDN w:val="0"/>
              <w:spacing w:before="120"/>
              <w:ind w:right="216"/>
              <w:jc w:val="lef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B812F1">
              <w:rPr>
                <w:rFonts w:hint="eastAsia"/>
              </w:rPr>
              <w:t xml:space="preserve">　</w:t>
            </w:r>
          </w:p>
        </w:tc>
      </w:tr>
    </w:tbl>
    <w:p w14:paraId="2FA57B23" w14:textId="2F3FF9CE" w:rsidR="00162E41" w:rsidRDefault="00162E41">
      <w:pPr>
        <w:wordWrap w:val="0"/>
        <w:overflowPunct w:val="0"/>
        <w:autoSpaceDE w:val="0"/>
        <w:autoSpaceDN w:val="0"/>
      </w:pPr>
      <w:r>
        <w:t xml:space="preserve">　　　</w:t>
      </w:r>
      <w:r w:rsidR="00281A1C">
        <w:t xml:space="preserve">　　　　　　　　　　　</w:t>
      </w:r>
      <w:r>
        <w:t>殿</w:t>
      </w:r>
    </w:p>
    <w:p w14:paraId="7A71C215" w14:textId="77777777" w:rsidR="00162E41" w:rsidRDefault="00162E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792F8DB2" w14:textId="4B43A185" w:rsidR="00162E41" w:rsidRDefault="00162E41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281A1C">
        <w:t>１</w:t>
      </w:r>
      <w:r>
        <w:t xml:space="preserve">　表題の「再交付」及び「書替」のうち、該当しない文字は、抹消すること。</w:t>
      </w:r>
    </w:p>
    <w:p w14:paraId="305BDF6C" w14:textId="4DC7EA80" w:rsidR="00162E41" w:rsidRDefault="00162E41" w:rsidP="00B812F1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281A1C">
        <w:t>２</w:t>
      </w:r>
      <w:r>
        <w:t xml:space="preserve">　</w:t>
      </w:r>
      <w:r w:rsidR="00CD1F6D">
        <w:t>所轄労働基準監督署長又は所轄労働基準監督署長を経由して</w:t>
      </w:r>
      <w:r w:rsidR="00306C18">
        <w:t>都道府県労働局長に申請するときは、収入印紙を</w:t>
      </w:r>
      <w:r w:rsidR="00CD1F6D">
        <w:t>貼</w:t>
      </w:r>
      <w:r w:rsidR="00306C18">
        <w:t>付</w:t>
      </w:r>
      <w:r w:rsidR="00E36B95">
        <w:t>し、</w:t>
      </w:r>
      <w:r w:rsidR="00306C18">
        <w:t>この場合、</w:t>
      </w:r>
      <w:r>
        <w:t>収入印紙は、申請者において消印しないこと。</w:t>
      </w:r>
    </w:p>
    <w:sectPr w:rsidR="00162E41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83031" w14:textId="77777777" w:rsidR="00312ED1" w:rsidRDefault="00312ED1">
      <w:r>
        <w:separator/>
      </w:r>
    </w:p>
  </w:endnote>
  <w:endnote w:type="continuationSeparator" w:id="0">
    <w:p w14:paraId="7736F6D3" w14:textId="77777777" w:rsidR="00312ED1" w:rsidRDefault="00312ED1">
      <w:r>
        <w:continuationSeparator/>
      </w:r>
    </w:p>
  </w:endnote>
  <w:endnote w:type="continuationNotice" w:id="1">
    <w:p w14:paraId="0174BB84" w14:textId="77777777" w:rsidR="00017B67" w:rsidRDefault="00017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7D3E" w14:textId="77777777" w:rsidR="00312ED1" w:rsidRDefault="00312ED1">
      <w:r>
        <w:separator/>
      </w:r>
    </w:p>
  </w:footnote>
  <w:footnote w:type="continuationSeparator" w:id="0">
    <w:p w14:paraId="69141FD0" w14:textId="77777777" w:rsidR="00312ED1" w:rsidRDefault="00312ED1">
      <w:r>
        <w:continuationSeparator/>
      </w:r>
    </w:p>
  </w:footnote>
  <w:footnote w:type="continuationNotice" w:id="1">
    <w:p w14:paraId="1F4F9561" w14:textId="77777777" w:rsidR="00017B67" w:rsidRDefault="00017B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E41"/>
    <w:rsid w:val="00017B67"/>
    <w:rsid w:val="00162E41"/>
    <w:rsid w:val="0019202B"/>
    <w:rsid w:val="001D695B"/>
    <w:rsid w:val="00220062"/>
    <w:rsid w:val="00223367"/>
    <w:rsid w:val="00281A1C"/>
    <w:rsid w:val="00306C18"/>
    <w:rsid w:val="00312ED1"/>
    <w:rsid w:val="0039077D"/>
    <w:rsid w:val="00434EAB"/>
    <w:rsid w:val="0046459A"/>
    <w:rsid w:val="00481712"/>
    <w:rsid w:val="004D7C5F"/>
    <w:rsid w:val="00534BDA"/>
    <w:rsid w:val="005B2C46"/>
    <w:rsid w:val="005F62A8"/>
    <w:rsid w:val="00705503"/>
    <w:rsid w:val="00824569"/>
    <w:rsid w:val="008742D6"/>
    <w:rsid w:val="00AD38AA"/>
    <w:rsid w:val="00B35465"/>
    <w:rsid w:val="00B812F1"/>
    <w:rsid w:val="00BC63FB"/>
    <w:rsid w:val="00C1536B"/>
    <w:rsid w:val="00C46423"/>
    <w:rsid w:val="00CD1F6D"/>
    <w:rsid w:val="00D5681E"/>
    <w:rsid w:val="00E36B95"/>
    <w:rsid w:val="00E901E0"/>
    <w:rsid w:val="00F02EA2"/>
    <w:rsid w:val="00F42F7C"/>
    <w:rsid w:val="00F94BBF"/>
    <w:rsid w:val="00FC0A5A"/>
    <w:rsid w:val="195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CBD7F2"/>
  <w14:defaultImageDpi w14:val="0"/>
  <w15:docId w15:val="{8592B165-A4D8-4E06-B554-4746460F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Balloon Text"/>
    <w:basedOn w:val="a"/>
    <w:link w:val="a8"/>
    <w:uiPriority w:val="99"/>
    <w:rsid w:val="00B812F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rsid w:val="00B812F1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281A1C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C:/WINDOWS/&#65411;&#65438;&#65405;&#65400;&#65412;&#65391;&#65420;&#65439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DBFB7-164D-41EF-BF43-CF02CF50EB48}">
  <ds:schemaRefs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85e6e18b-26c1-4122-9e79-e6c53ac26d53"/>
    <ds:schemaRef ds:uri="http://schemas.microsoft.com/office/2006/documentManagement/types"/>
    <ds:schemaRef ds:uri="http://schemas.openxmlformats.org/package/2006/metadata/core-properties"/>
    <ds:schemaRef ds:uri="867e06b1-b9c5-4f35-8f04-ffac1e52e269"/>
    <ds:schemaRef ds:uri="http://schemas.microsoft.com/office/2006/metadata/properties"/>
    <ds:schemaRef ds:uri="http://purl.org/dc/elements/1.1/"/>
    <ds:schemaRef ds:uri="263dbbe5-076b-4606-a03b-9598f5f2f35a"/>
    <ds:schemaRef ds:uri="1e39eb4f-11e8-449c-a3a5-a3aad1fe5c6e"/>
  </ds:schemaRefs>
</ds:datastoreItem>
</file>

<file path=customXml/itemProps2.xml><?xml version="1.0" encoding="utf-8"?>
<ds:datastoreItem xmlns:ds="http://schemas.openxmlformats.org/officeDocument/2006/customXml" ds:itemID="{99B06164-0D56-4279-A7E1-67B7B8EED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93C72-9A79-4E2B-AD5F-DD96C6C9F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46</Words>
  <Characters>264</Characters>
  <DocSecurity>0</DocSecurity>
  <Lines>2</Lines>
  <Paragraphs>1</Paragraphs>
  <ScaleCrop>false</ScaleCrop>
  <LinksUpToDate>false</LinksUpToDate>
  <CharactersWithSpaces>309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29102000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