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35AF2" w14:textId="7ADD745A" w:rsidR="008811F5" w:rsidRDefault="008811F5">
      <w:pPr>
        <w:wordWrap w:val="0"/>
        <w:overflowPunct w:val="0"/>
        <w:autoSpaceDE w:val="0"/>
        <w:autoSpaceDN w:val="0"/>
      </w:pPr>
      <w:r>
        <w:t>様式第</w:t>
      </w:r>
      <w:r w:rsidR="00424501">
        <w:t>１</w:t>
      </w:r>
      <w:r>
        <w:t>号</w:t>
      </w:r>
      <w:r w:rsidR="0012602E">
        <w:t>の２</w:t>
      </w:r>
      <w:r w:rsidR="00F93561">
        <w:t>（</w:t>
      </w:r>
      <w:r>
        <w:t>第</w:t>
      </w:r>
      <w:r w:rsidR="00424501">
        <w:t>３</w:t>
      </w:r>
      <w:r>
        <w:t>条</w:t>
      </w:r>
      <w:r w:rsidR="0012602E">
        <w:t>の２</w:t>
      </w:r>
      <w:r>
        <w:t>、第49条</w:t>
      </w:r>
      <w:r w:rsidR="0012602E">
        <w:t>の２</w:t>
      </w:r>
      <w:r>
        <w:t>関係</w:t>
      </w:r>
      <w:r w:rsidR="00F93561">
        <w:t>）</w:t>
      </w:r>
    </w:p>
    <w:p w14:paraId="6544C8A2" w14:textId="644D8831" w:rsidR="008811F5" w:rsidRDefault="008811F5">
      <w:pPr>
        <w:wordWrap w:val="0"/>
        <w:overflowPunct w:val="0"/>
        <w:autoSpaceDE w:val="0"/>
        <w:autoSpaceDN w:val="0"/>
        <w:jc w:val="center"/>
      </w:pPr>
      <w:r w:rsidRPr="613E163D">
        <w:t xml:space="preserve">(　　)　</w:t>
      </w:r>
      <w:r w:rsidR="00270346" w:rsidRPr="613E163D">
        <w:rPr>
          <w:spacing w:val="105"/>
        </w:rPr>
        <w:t>設計審査申請書</w:t>
      </w:r>
    </w:p>
    <w:tbl>
      <w:tblPr>
        <w:tblW w:w="134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6"/>
        <w:gridCol w:w="3584"/>
        <w:gridCol w:w="3635"/>
        <w:gridCol w:w="1843"/>
        <w:gridCol w:w="3942"/>
      </w:tblGrid>
      <w:tr w:rsidR="008811F5" w14:paraId="21954F1C" w14:textId="77777777" w:rsidTr="613E163D">
        <w:trPr>
          <w:trHeight w:val="661"/>
        </w:trPr>
        <w:tc>
          <w:tcPr>
            <w:tcW w:w="4020" w:type="dxa"/>
            <w:gridSpan w:val="2"/>
            <w:vAlign w:val="center"/>
          </w:tcPr>
          <w:p w14:paraId="1AD1DD13" w14:textId="77777777" w:rsidR="008811F5" w:rsidRDefault="008811F5" w:rsidP="00395634">
            <w:pPr>
              <w:wordWrap w:val="0"/>
              <w:overflowPunct w:val="0"/>
              <w:autoSpaceDE w:val="0"/>
              <w:autoSpaceDN w:val="0"/>
              <w:spacing w:line="240" w:lineRule="exact"/>
              <w:ind w:left="37" w:right="87"/>
              <w:jc w:val="distribute"/>
            </w:pPr>
            <w:r>
              <w:rPr>
                <w:rFonts w:hint="eastAsia"/>
              </w:rPr>
              <w:t>事業場の名称</w:t>
            </w:r>
          </w:p>
        </w:tc>
        <w:tc>
          <w:tcPr>
            <w:tcW w:w="9420" w:type="dxa"/>
            <w:gridSpan w:val="3"/>
            <w:vAlign w:val="bottom"/>
          </w:tcPr>
          <w:p w14:paraId="001ADCCD" w14:textId="442361FA" w:rsidR="008811F5" w:rsidRDefault="008811F5">
            <w:pPr>
              <w:wordWrap w:val="0"/>
              <w:overflowPunct w:val="0"/>
              <w:autoSpaceDE w:val="0"/>
              <w:autoSpaceDN w:val="0"/>
              <w:jc w:val="right"/>
            </w:pPr>
          </w:p>
        </w:tc>
      </w:tr>
      <w:tr w:rsidR="008811F5" w14:paraId="0911BAAB" w14:textId="77777777" w:rsidTr="613E163D">
        <w:trPr>
          <w:trHeight w:val="659"/>
        </w:trPr>
        <w:tc>
          <w:tcPr>
            <w:tcW w:w="4020" w:type="dxa"/>
            <w:gridSpan w:val="2"/>
            <w:vAlign w:val="center"/>
          </w:tcPr>
          <w:p w14:paraId="7808A635" w14:textId="77777777" w:rsidR="008811F5" w:rsidRDefault="008811F5" w:rsidP="00395634">
            <w:pPr>
              <w:wordWrap w:val="0"/>
              <w:overflowPunct w:val="0"/>
              <w:autoSpaceDE w:val="0"/>
              <w:autoSpaceDN w:val="0"/>
              <w:spacing w:line="240" w:lineRule="exact"/>
              <w:ind w:left="37" w:right="87"/>
              <w:jc w:val="distribute"/>
            </w:pPr>
            <w:r>
              <w:rPr>
                <w:rFonts w:hint="eastAsia"/>
              </w:rPr>
              <w:t>事業場の所在地</w:t>
            </w:r>
          </w:p>
        </w:tc>
        <w:tc>
          <w:tcPr>
            <w:tcW w:w="9420" w:type="dxa"/>
            <w:gridSpan w:val="3"/>
            <w:vAlign w:val="bottom"/>
          </w:tcPr>
          <w:p w14:paraId="7EDD40F4" w14:textId="16DC3790" w:rsidR="008811F5" w:rsidRDefault="00F93561" w:rsidP="00F93561">
            <w:pPr>
              <w:wordWrap w:val="0"/>
              <w:overflowPunct w:val="0"/>
              <w:autoSpaceDE w:val="0"/>
              <w:autoSpaceDN w:val="0"/>
              <w:jc w:val="right"/>
            </w:pPr>
            <w:r w:rsidRPr="613E163D">
              <w:t xml:space="preserve">電話　　　</w:t>
            </w:r>
            <w:r w:rsidR="0089642A" w:rsidRPr="613E163D">
              <w:t>(</w:t>
            </w:r>
            <w:r w:rsidRPr="613E163D">
              <w:t xml:space="preserve">　　　　</w:t>
            </w:r>
            <w:r w:rsidR="0089642A" w:rsidRPr="613E163D">
              <w:t>)</w:t>
            </w:r>
            <w:r w:rsidRPr="613E163D">
              <w:t xml:space="preserve">　　　　</w:t>
            </w:r>
          </w:p>
        </w:tc>
      </w:tr>
      <w:tr w:rsidR="00395634" w14:paraId="736C6808" w14:textId="77777777" w:rsidTr="613E163D">
        <w:trPr>
          <w:trHeight w:val="669"/>
        </w:trPr>
        <w:tc>
          <w:tcPr>
            <w:tcW w:w="436" w:type="dxa"/>
            <w:tcBorders>
              <w:right w:val="nil"/>
            </w:tcBorders>
            <w:vAlign w:val="center"/>
          </w:tcPr>
          <w:p w14:paraId="23C16EB4" w14:textId="3CA8DC51" w:rsidR="00395634" w:rsidRDefault="00395634" w:rsidP="00395634">
            <w:pPr>
              <w:wordWrap w:val="0"/>
              <w:overflowPunct w:val="0"/>
              <w:autoSpaceDE w:val="0"/>
              <w:autoSpaceDN w:val="0"/>
              <w:spacing w:line="240" w:lineRule="exact"/>
              <w:ind w:left="37" w:right="87"/>
            </w:pPr>
            <w:r>
              <w:rPr>
                <w:rFonts w:hint="eastAsia"/>
              </w:rPr>
              <w:t>※</w:t>
            </w:r>
          </w:p>
        </w:tc>
        <w:tc>
          <w:tcPr>
            <w:tcW w:w="3584" w:type="dxa"/>
            <w:tcBorders>
              <w:left w:val="nil"/>
            </w:tcBorders>
            <w:vAlign w:val="center"/>
          </w:tcPr>
          <w:p w14:paraId="3EDB1301" w14:textId="77777777" w:rsidR="00C60235" w:rsidRDefault="00395634" w:rsidP="00395634">
            <w:pPr>
              <w:overflowPunct w:val="0"/>
              <w:autoSpaceDE w:val="0"/>
              <w:autoSpaceDN w:val="0"/>
              <w:spacing w:line="240" w:lineRule="exact"/>
              <w:ind w:left="37" w:right="87"/>
              <w:jc w:val="distribute"/>
            </w:pPr>
            <w:r w:rsidRPr="613E163D">
              <w:rPr>
                <w:spacing w:val="6"/>
              </w:rPr>
              <w:t>製造予定のボイラー又は</w:t>
            </w:r>
          </w:p>
          <w:p w14:paraId="4EC0BDB1" w14:textId="3F1DC41F" w:rsidR="00395634" w:rsidDel="00C60235" w:rsidRDefault="00395634" w:rsidP="00395634">
            <w:pPr>
              <w:overflowPunct w:val="0"/>
              <w:autoSpaceDE w:val="0"/>
              <w:autoSpaceDN w:val="0"/>
              <w:spacing w:line="240" w:lineRule="exact"/>
              <w:ind w:left="37" w:right="87"/>
              <w:jc w:val="distribute"/>
            </w:pPr>
            <w:r w:rsidRPr="613E163D">
              <w:rPr>
                <w:spacing w:val="6"/>
              </w:rPr>
              <w:t>第一</w:t>
            </w:r>
            <w:r w:rsidRPr="613E163D">
              <w:t>種</w:t>
            </w:r>
            <w:r>
              <w:t>圧力容器の種類</w:t>
            </w:r>
          </w:p>
        </w:tc>
        <w:tc>
          <w:tcPr>
            <w:tcW w:w="9420" w:type="dxa"/>
            <w:gridSpan w:val="3"/>
            <w:vAlign w:val="center"/>
          </w:tcPr>
          <w:p w14:paraId="533A0205" w14:textId="77777777" w:rsidR="00395634" w:rsidRDefault="00395634">
            <w:pPr>
              <w:wordWrap w:val="0"/>
              <w:overflowPunct w:val="0"/>
              <w:autoSpaceDE w:val="0"/>
              <w:autoSpaceDN w:val="0"/>
            </w:pPr>
            <w:r>
              <w:rPr>
                <w:rFonts w:hint="eastAsia"/>
              </w:rPr>
              <w:t xml:space="preserve">　</w:t>
            </w:r>
          </w:p>
        </w:tc>
      </w:tr>
      <w:tr w:rsidR="00C60235" w14:paraId="4CDF1050" w14:textId="77777777" w:rsidTr="613E163D">
        <w:trPr>
          <w:trHeight w:val="669"/>
        </w:trPr>
        <w:tc>
          <w:tcPr>
            <w:tcW w:w="4020" w:type="dxa"/>
            <w:gridSpan w:val="2"/>
            <w:vAlign w:val="center"/>
          </w:tcPr>
          <w:p w14:paraId="0203C697" w14:textId="4FB70189" w:rsidR="00C60235" w:rsidRDefault="00C60235" w:rsidP="00395634">
            <w:pPr>
              <w:overflowPunct w:val="0"/>
              <w:autoSpaceDE w:val="0"/>
              <w:autoSpaceDN w:val="0"/>
              <w:spacing w:line="240" w:lineRule="exact"/>
              <w:ind w:left="37" w:right="87"/>
              <w:jc w:val="distribute"/>
            </w:pPr>
            <w:r>
              <w:t>最高使用圧力</w:t>
            </w:r>
          </w:p>
        </w:tc>
        <w:tc>
          <w:tcPr>
            <w:tcW w:w="9420" w:type="dxa"/>
            <w:gridSpan w:val="3"/>
            <w:vAlign w:val="center"/>
          </w:tcPr>
          <w:p w14:paraId="65E63DD5" w14:textId="582FA40B" w:rsidR="00C60235" w:rsidRDefault="006A4953" w:rsidP="006A4953">
            <w:pPr>
              <w:wordWrap w:val="0"/>
              <w:overflowPunct w:val="0"/>
              <w:autoSpaceDE w:val="0"/>
              <w:autoSpaceDN w:val="0"/>
              <w:jc w:val="right"/>
            </w:pPr>
            <w:r>
              <w:t xml:space="preserve">MPa　</w:t>
            </w:r>
          </w:p>
        </w:tc>
      </w:tr>
      <w:tr w:rsidR="006A6FF9" w14:paraId="30E9D6D1" w14:textId="77777777" w:rsidTr="613E163D">
        <w:trPr>
          <w:trHeight w:val="643"/>
        </w:trPr>
        <w:tc>
          <w:tcPr>
            <w:tcW w:w="4020" w:type="dxa"/>
            <w:gridSpan w:val="2"/>
            <w:vAlign w:val="center"/>
          </w:tcPr>
          <w:p w14:paraId="324202A4" w14:textId="0E1A84B4" w:rsidR="006A6FF9" w:rsidRDefault="00270346" w:rsidP="006A6FF9">
            <w:pPr>
              <w:wordWrap w:val="0"/>
              <w:overflowPunct w:val="0"/>
              <w:autoSpaceDE w:val="0"/>
              <w:autoSpaceDN w:val="0"/>
              <w:spacing w:line="240" w:lineRule="exact"/>
              <w:ind w:left="37" w:right="87"/>
              <w:jc w:val="distribute"/>
              <w:rPr>
                <w:spacing w:val="42"/>
              </w:rPr>
            </w:pPr>
            <w:r>
              <w:rPr>
                <w:rFonts w:hint="eastAsia"/>
              </w:rPr>
              <w:t>製造許可申請予定局</w:t>
            </w:r>
          </w:p>
        </w:tc>
        <w:tc>
          <w:tcPr>
            <w:tcW w:w="3635" w:type="dxa"/>
            <w:vAlign w:val="center"/>
          </w:tcPr>
          <w:p w14:paraId="73EFA8F3" w14:textId="2A61952E" w:rsidR="006A6FF9" w:rsidRDefault="006A6FF9" w:rsidP="006A6FF9">
            <w:pPr>
              <w:overflowPunct w:val="0"/>
              <w:autoSpaceDE w:val="0"/>
              <w:autoSpaceDN w:val="0"/>
              <w:jc w:val="center"/>
            </w:pPr>
          </w:p>
        </w:tc>
        <w:tc>
          <w:tcPr>
            <w:tcW w:w="1843" w:type="dxa"/>
            <w:tcFitText/>
            <w:vAlign w:val="center"/>
          </w:tcPr>
          <w:p w14:paraId="4C316A63" w14:textId="07F66FDC" w:rsidR="006A6FF9" w:rsidRDefault="00270346" w:rsidP="00270346">
            <w:pPr>
              <w:overflowPunct w:val="0"/>
              <w:autoSpaceDE w:val="0"/>
              <w:autoSpaceDN w:val="0"/>
              <w:jc w:val="center"/>
            </w:pPr>
            <w:r w:rsidRPr="00270346">
              <w:rPr>
                <w:rFonts w:hint="eastAsia"/>
                <w:spacing w:val="602"/>
                <w:kern w:val="0"/>
              </w:rPr>
              <w:t>備</w:t>
            </w:r>
            <w:r w:rsidRPr="00270346">
              <w:rPr>
                <w:rFonts w:hint="eastAsia"/>
                <w:kern w:val="0"/>
              </w:rPr>
              <w:t>考</w:t>
            </w:r>
          </w:p>
        </w:tc>
        <w:tc>
          <w:tcPr>
            <w:tcW w:w="3942" w:type="dxa"/>
            <w:vAlign w:val="center"/>
          </w:tcPr>
          <w:p w14:paraId="296C0ADF" w14:textId="708330AF" w:rsidR="006A6FF9" w:rsidRDefault="006A6FF9" w:rsidP="006A6FF9">
            <w:pPr>
              <w:wordWrap w:val="0"/>
              <w:overflowPunct w:val="0"/>
              <w:autoSpaceDE w:val="0"/>
              <w:autoSpaceDN w:val="0"/>
            </w:pPr>
          </w:p>
        </w:tc>
      </w:tr>
    </w:tbl>
    <w:p w14:paraId="61DEDB00" w14:textId="7AC08512" w:rsidR="008811F5" w:rsidRDefault="008811F5">
      <w:pPr>
        <w:wordWrap w:val="0"/>
        <w:overflowPunct w:val="0"/>
        <w:autoSpaceDE w:val="0"/>
        <w:autoSpaceDN w:val="0"/>
      </w:pPr>
      <w:r>
        <w:rPr>
          <w:rFonts w:hint="eastAsia"/>
        </w:rPr>
        <w:t xml:space="preserve">　</w:t>
      </w:r>
      <w:r w:rsidR="00E942C5">
        <w:rPr>
          <w:rFonts w:hint="eastAsia"/>
        </w:rPr>
        <w:t xml:space="preserve">　　　　　　　年　　　月　　　日</w:t>
      </w:r>
    </w:p>
    <w:p w14:paraId="75BB35F3" w14:textId="77777777" w:rsidR="0012602E" w:rsidRDefault="0012602E">
      <w:pPr>
        <w:wordWrap w:val="0"/>
        <w:overflowPunct w:val="0"/>
        <w:autoSpaceDE w:val="0"/>
        <w:autoSpaceDN w:val="0"/>
      </w:pPr>
    </w:p>
    <w:p w14:paraId="024B66AD" w14:textId="21AEB572" w:rsidR="0012602E" w:rsidRDefault="0012602E" w:rsidP="00537E32">
      <w:pPr>
        <w:overflowPunct w:val="0"/>
        <w:autoSpaceDE w:val="0"/>
        <w:autoSpaceDN w:val="0"/>
        <w:ind w:leftChars="4400" w:left="9240"/>
        <w:jc w:val="left"/>
      </w:pPr>
      <w:r w:rsidRPr="613E163D">
        <w:t>申請者</w:t>
      </w:r>
      <w:r w:rsidRPr="613E163D">
        <w:rPr>
          <w:kern w:val="0"/>
        </w:rPr>
        <w:t>氏名</w:t>
      </w:r>
    </w:p>
    <w:p w14:paraId="22827003" w14:textId="7767505A" w:rsidR="008811F5" w:rsidRDefault="008811F5">
      <w:pPr>
        <w:wordWrap w:val="0"/>
        <w:overflowPunct w:val="0"/>
        <w:autoSpaceDE w:val="0"/>
        <w:autoSpaceDN w:val="0"/>
      </w:pPr>
      <w:r>
        <w:rPr>
          <w:rFonts w:hint="eastAsia"/>
        </w:rPr>
        <w:t xml:space="preserve">　　　　　　　　　　　　</w:t>
      </w:r>
      <w:r w:rsidR="00270346">
        <w:rPr>
          <w:rFonts w:hint="eastAsia"/>
        </w:rPr>
        <w:t xml:space="preserve">　　　　</w:t>
      </w:r>
      <w:r>
        <w:rPr>
          <w:rFonts w:hint="eastAsia"/>
        </w:rPr>
        <w:t>殿</w:t>
      </w:r>
    </w:p>
    <w:p w14:paraId="010FE1E2" w14:textId="77777777" w:rsidR="008811F5" w:rsidRDefault="008811F5">
      <w:pPr>
        <w:pStyle w:val="a3"/>
        <w:tabs>
          <w:tab w:val="clear" w:pos="4252"/>
          <w:tab w:val="clear" w:pos="8504"/>
        </w:tabs>
        <w:wordWrap w:val="0"/>
        <w:overflowPunct w:val="0"/>
        <w:autoSpaceDE w:val="0"/>
        <w:autoSpaceDN w:val="0"/>
        <w:snapToGrid/>
        <w:spacing w:before="240"/>
      </w:pPr>
      <w:r>
        <w:rPr>
          <w:rFonts w:hint="eastAsia"/>
        </w:rPr>
        <w:t xml:space="preserve">　備考</w:t>
      </w:r>
    </w:p>
    <w:p w14:paraId="595956D1" w14:textId="4D97036D" w:rsidR="008811F5" w:rsidRDefault="008811F5">
      <w:pPr>
        <w:wordWrap w:val="0"/>
        <w:overflowPunct w:val="0"/>
        <w:autoSpaceDE w:val="0"/>
        <w:autoSpaceDN w:val="0"/>
        <w:ind w:left="630" w:hanging="630"/>
      </w:pPr>
      <w:r>
        <w:rPr>
          <w:rFonts w:hint="eastAsia"/>
        </w:rPr>
        <w:t xml:space="preserve">　　</w:t>
      </w:r>
      <w:r w:rsidR="00424501">
        <w:rPr>
          <w:rFonts w:hint="eastAsia"/>
        </w:rPr>
        <w:t>１</w:t>
      </w:r>
      <w:r>
        <w:rPr>
          <w:rFonts w:hint="eastAsia"/>
        </w:rPr>
        <w:t xml:space="preserve">　表題の(　)内には、ボイラー又は第一種圧力容器のうち該当する文字を記入すること。</w:t>
      </w:r>
    </w:p>
    <w:p w14:paraId="53648736" w14:textId="188B9873" w:rsidR="008811F5" w:rsidRDefault="008811F5">
      <w:pPr>
        <w:wordWrap w:val="0"/>
        <w:overflowPunct w:val="0"/>
        <w:autoSpaceDE w:val="0"/>
        <w:autoSpaceDN w:val="0"/>
        <w:ind w:left="630" w:hanging="630"/>
      </w:pPr>
      <w:r>
        <w:rPr>
          <w:rFonts w:hint="eastAsia"/>
        </w:rPr>
        <w:t xml:space="preserve">　　</w:t>
      </w:r>
      <w:r w:rsidR="00424501">
        <w:rPr>
          <w:rFonts w:hint="eastAsia"/>
        </w:rPr>
        <w:t>２</w:t>
      </w:r>
      <w:r>
        <w:rPr>
          <w:rFonts w:hint="eastAsia"/>
        </w:rPr>
        <w:t xml:space="preserve">　第一種圧力容器にあつては、※の欄にその形式(円筒形、ジャケット付、角形等)を併記すること。</w:t>
      </w:r>
    </w:p>
    <w:p w14:paraId="7ACDA701" w14:textId="09FDE277" w:rsidR="008811F5" w:rsidRDefault="0008422B" w:rsidP="006A4953">
      <w:pPr>
        <w:wordWrap w:val="0"/>
        <w:overflowPunct w:val="0"/>
        <w:autoSpaceDE w:val="0"/>
        <w:autoSpaceDN w:val="0"/>
        <w:ind w:left="630" w:hanging="630"/>
      </w:pPr>
      <w:r>
        <w:t xml:space="preserve">　　３　「製造許可申請予定局」の欄は、製造しようとする者の事業場の所在地を管轄する都道府県労働局を記入すること。</w:t>
      </w:r>
    </w:p>
    <w:sectPr w:rsidR="008811F5">
      <w:pgSz w:w="16839" w:h="11907" w:orient="landscape"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6E346" w14:textId="77777777" w:rsidR="002F446F" w:rsidRDefault="002F446F">
      <w:r>
        <w:separator/>
      </w:r>
    </w:p>
  </w:endnote>
  <w:endnote w:type="continuationSeparator" w:id="0">
    <w:p w14:paraId="112DB941" w14:textId="77777777" w:rsidR="002F446F" w:rsidRDefault="002F4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FD1F7" w14:textId="77777777" w:rsidR="002F446F" w:rsidRDefault="002F446F">
      <w:r>
        <w:separator/>
      </w:r>
    </w:p>
  </w:footnote>
  <w:footnote w:type="continuationSeparator" w:id="0">
    <w:p w14:paraId="385B3D1E" w14:textId="77777777" w:rsidR="002F446F" w:rsidRDefault="002F44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attachedTemplate r:id="rId1"/>
  <w:trackRevisions/>
  <w:doNotTrackMoves/>
  <w:doNotTrackFormatting/>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11F5"/>
    <w:rsid w:val="0008422B"/>
    <w:rsid w:val="000E6691"/>
    <w:rsid w:val="00125C8C"/>
    <w:rsid w:val="0012602E"/>
    <w:rsid w:val="00270346"/>
    <w:rsid w:val="002F446F"/>
    <w:rsid w:val="003604EE"/>
    <w:rsid w:val="00395634"/>
    <w:rsid w:val="00415D62"/>
    <w:rsid w:val="00424501"/>
    <w:rsid w:val="0043548C"/>
    <w:rsid w:val="004A34B1"/>
    <w:rsid w:val="00537E32"/>
    <w:rsid w:val="00564F5D"/>
    <w:rsid w:val="006A4953"/>
    <w:rsid w:val="006A6FF9"/>
    <w:rsid w:val="0079231C"/>
    <w:rsid w:val="008304F5"/>
    <w:rsid w:val="008811F5"/>
    <w:rsid w:val="0089642A"/>
    <w:rsid w:val="008F6EA2"/>
    <w:rsid w:val="0092398C"/>
    <w:rsid w:val="00926147"/>
    <w:rsid w:val="009633E5"/>
    <w:rsid w:val="009A3A4C"/>
    <w:rsid w:val="00A52000"/>
    <w:rsid w:val="00A95B1F"/>
    <w:rsid w:val="00AF1810"/>
    <w:rsid w:val="00AF424F"/>
    <w:rsid w:val="00B57116"/>
    <w:rsid w:val="00C02E04"/>
    <w:rsid w:val="00C1536B"/>
    <w:rsid w:val="00C441BE"/>
    <w:rsid w:val="00C60235"/>
    <w:rsid w:val="00D01045"/>
    <w:rsid w:val="00E80C5C"/>
    <w:rsid w:val="00E942C5"/>
    <w:rsid w:val="00F610B2"/>
    <w:rsid w:val="00F64688"/>
    <w:rsid w:val="00F755E7"/>
    <w:rsid w:val="00F93561"/>
    <w:rsid w:val="00F97BF3"/>
    <w:rsid w:val="00FA0C23"/>
    <w:rsid w:val="00FB35F8"/>
    <w:rsid w:val="613E16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4BBAF2B"/>
  <w14:defaultImageDpi w14:val="0"/>
  <w15:docId w15:val="{13312868-70ED-401F-8598-FE68EBE43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Revision"/>
    <w:hidden/>
    <w:uiPriority w:val="99"/>
    <w:semiHidden/>
    <w:rsid w:val="00424501"/>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_rels/settings.xml.rels><?xml version="1.0" encoding="UTF-8" standalone="yes"?><Relationships xmlns="http://schemas.openxmlformats.org/package/2006/relationships"><Relationship Id="rId1" Target="file:///E:/&#12486;&#12531;&#12503;&#12524;&#12540;&#12488;/RB-EF.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2FE26A3DA001B4781E8E99F2BADD455" ma:contentTypeVersion="16" ma:contentTypeDescription="新しいドキュメントを作成します。" ma:contentTypeScope="" ma:versionID="95102d784b10dfc048e13117f98e74dd">
  <xsd:schema xmlns:xsd="http://www.w3.org/2001/XMLSchema" xmlns:xs="http://www.w3.org/2001/XMLSchema" xmlns:p="http://schemas.microsoft.com/office/2006/metadata/properties" xmlns:ns2="1e39eb4f-11e8-449c-a3a5-a3aad1fe5c6e" xmlns:ns3="263dbbe5-076b-4606-a03b-9598f5f2f35a" targetNamespace="http://schemas.microsoft.com/office/2006/metadata/properties" ma:root="true" ma:fieldsID="c625068d27456a45ce0776cbb6ad3005" ns2:_="" ns3:_="">
    <xsd:import namespace="1e39eb4f-11e8-449c-a3a5-a3aad1fe5c6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9eb4f-11e8-449c-a3a5-a3aad1fe5c6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承認の状態" ma:internalName="_x627f__x8a8d__x306e__x72b6__x614b_">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0a286c-3cdd-4852-bbfa-f9c170fae98a}"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1e39eb4f-11e8-449c-a3a5-a3aad1fe5c6e">
      <UserInfo>
        <DisplayName/>
        <AccountId xsi:nil="true"/>
        <AccountType/>
      </UserInfo>
    </Owner>
    <lcf76f155ced4ddcb4097134ff3c332f xmlns="1e39eb4f-11e8-449c-a3a5-a3aad1fe5c6e">
      <Terms xmlns="http://schemas.microsoft.com/office/infopath/2007/PartnerControls"/>
    </lcf76f155ced4ddcb4097134ff3c332f>
    <_Flow_SignoffStatus xmlns="1e39eb4f-11e8-449c-a3a5-a3aad1fe5c6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0C3B12-D3D2-4F31-896C-4358B5E82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9eb4f-11e8-449c-a3a5-a3aad1fe5c6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6054CB-2258-40EF-B264-6EBD48C375B3}">
  <ds:schemaRefs>
    <ds:schemaRef ds:uri="http://schemas.openxmlformats.org/package/2006/metadata/core-properties"/>
    <ds:schemaRef ds:uri="85e6e18b-26c1-4122-9e79-e6c53ac26d53"/>
    <ds:schemaRef ds:uri="http://purl.org/dc/elements/1.1/"/>
    <ds:schemaRef ds:uri="http://purl.org/dc/dcmitype/"/>
    <ds:schemaRef ds:uri="http://schemas.microsoft.com/office/infopath/2007/PartnerControls"/>
    <ds:schemaRef ds:uri="http://schemas.microsoft.com/office/2006/metadata/properties"/>
    <ds:schemaRef ds:uri="http://schemas.microsoft.com/office/2006/documentManagement/types"/>
    <ds:schemaRef ds:uri="http://purl.org/dc/terms/"/>
    <ds:schemaRef ds:uri="867e06b1-b9c5-4f35-8f04-ffac1e52e269"/>
    <ds:schemaRef ds:uri="http://www.w3.org/XML/1998/namespace"/>
    <ds:schemaRef ds:uri="263dbbe5-076b-4606-a03b-9598f5f2f35a"/>
    <ds:schemaRef ds:uri="1e39eb4f-11e8-449c-a3a5-a3aad1fe5c6e"/>
  </ds:schemaRefs>
</ds:datastoreItem>
</file>

<file path=customXml/itemProps3.xml><?xml version="1.0" encoding="utf-8"?>
<ds:datastoreItem xmlns:ds="http://schemas.openxmlformats.org/officeDocument/2006/customXml" ds:itemID="{1BDD5402-BEF7-464B-933F-9D48B60392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RB-EF.dot</Template>
  <Pages>1</Pages>
  <Words>48</Words>
  <Characters>279</Characters>
  <DocSecurity>0</DocSecurity>
  <Lines>2</Lines>
  <Paragraphs>1</Paragraphs>
  <ScaleCrop>false</ScaleCrop>
  <LinksUpToDate>false</LinksUpToDate>
  <CharactersWithSpaces>326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0x010100F2FE26A3DA001B4781E8E99F2BADD455</vt:lpwstr>
  </property>
  <property fmtid="{D5CDD505-2E9C-101B-9397-08002B2CF9AE}" pid="4" name="Order">
    <vt:r8>29097000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