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4EB3" w14:textId="636971BA" w:rsidR="000A77D6" w:rsidRDefault="000A77D6">
      <w:pPr>
        <w:wordWrap w:val="0"/>
        <w:overflowPunct w:val="0"/>
        <w:autoSpaceDE w:val="0"/>
        <w:autoSpaceDN w:val="0"/>
      </w:pPr>
      <w:r>
        <w:t>様式第29号</w:t>
      </w:r>
      <w:r w:rsidR="0057661B">
        <w:t>（</w:t>
      </w:r>
      <w:r>
        <w:t>第145条、第202条関係</w:t>
      </w:r>
      <w:r w:rsidR="0057661B">
        <w:t>）</w:t>
      </w:r>
    </w:p>
    <w:p w14:paraId="6498FBAC" w14:textId="77777777" w:rsidR="000A77D6" w:rsidRDefault="000A77D6">
      <w:pPr>
        <w:wordWrap w:val="0"/>
        <w:overflowPunct w:val="0"/>
        <w:autoSpaceDE w:val="0"/>
        <w:autoSpaceDN w:val="0"/>
        <w:jc w:val="center"/>
      </w:pPr>
      <w:r w:rsidRPr="1DB25F14">
        <w:t>(　　　　　　)</w:t>
      </w:r>
      <w:r w:rsidRPr="1DB25F14">
        <w:rPr>
          <w:spacing w:val="105"/>
        </w:rPr>
        <w:t>設置報告</w:t>
      </w:r>
      <w:r w:rsidRPr="1DB25F14"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4620"/>
        <w:gridCol w:w="1680"/>
        <w:gridCol w:w="4515"/>
      </w:tblGrid>
      <w:tr w:rsidR="000A77D6" w14:paraId="5FC3A678" w14:textId="77777777" w:rsidTr="1DB25F14">
        <w:trPr>
          <w:trHeight w:hRule="exact" w:val="640"/>
        </w:trPr>
        <w:tc>
          <w:tcPr>
            <w:tcW w:w="2625" w:type="dxa"/>
            <w:vAlign w:val="center"/>
          </w:tcPr>
          <w:p w14:paraId="5BFBDCBC" w14:textId="77777777" w:rsidR="000A77D6" w:rsidRDefault="000A77D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10815" w:type="dxa"/>
            <w:gridSpan w:val="3"/>
            <w:vAlign w:val="center"/>
          </w:tcPr>
          <w:p w14:paraId="684FFDAC" w14:textId="77777777" w:rsidR="000A77D6" w:rsidRDefault="000A77D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A77D6" w14:paraId="0EA6A140" w14:textId="77777777" w:rsidTr="1DB25F14">
        <w:trPr>
          <w:trHeight w:hRule="exact" w:val="640"/>
        </w:trPr>
        <w:tc>
          <w:tcPr>
            <w:tcW w:w="2625" w:type="dxa"/>
            <w:vAlign w:val="center"/>
          </w:tcPr>
          <w:p w14:paraId="6FD63484" w14:textId="6FEAADB0" w:rsidR="000A77D6" w:rsidRDefault="000A77D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84119B">
              <w:t>場</w:t>
            </w:r>
            <w:r>
              <w:t>の名称</w:t>
            </w:r>
          </w:p>
        </w:tc>
        <w:tc>
          <w:tcPr>
            <w:tcW w:w="10815" w:type="dxa"/>
            <w:gridSpan w:val="3"/>
            <w:vAlign w:val="center"/>
          </w:tcPr>
          <w:p w14:paraId="07A98D83" w14:textId="77777777" w:rsidR="000A77D6" w:rsidRDefault="000A77D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A77D6" w14:paraId="6EBE7DD6" w14:textId="77777777" w:rsidTr="1DB25F14">
        <w:trPr>
          <w:trHeight w:hRule="exact" w:val="640"/>
        </w:trPr>
        <w:tc>
          <w:tcPr>
            <w:tcW w:w="2625" w:type="dxa"/>
            <w:vAlign w:val="center"/>
          </w:tcPr>
          <w:p w14:paraId="2984D2BE" w14:textId="04CE8CE0" w:rsidR="000A77D6" w:rsidRDefault="000A77D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84119B">
              <w:t>場</w:t>
            </w:r>
            <w:r>
              <w:t>の所在地</w:t>
            </w:r>
          </w:p>
        </w:tc>
        <w:tc>
          <w:tcPr>
            <w:tcW w:w="10815" w:type="dxa"/>
            <w:gridSpan w:val="3"/>
            <w:vAlign w:val="bottom"/>
          </w:tcPr>
          <w:p w14:paraId="6795893B" w14:textId="1A2B2AFF" w:rsidR="000A77D6" w:rsidRDefault="000A77D6" w:rsidP="1DB25F14">
            <w:pPr>
              <w:wordWrap w:val="0"/>
              <w:overflowPunct w:val="0"/>
              <w:autoSpaceDE w:val="0"/>
              <w:autoSpaceDN w:val="0"/>
              <w:jc w:val="right"/>
            </w:pPr>
            <w:r w:rsidRPr="1DB25F14">
              <w:t xml:space="preserve">電話　　　</w:t>
            </w:r>
            <w:r w:rsidR="0057661B" w:rsidRPr="1DB25F14">
              <w:t>(</w:t>
            </w:r>
            <w:r w:rsidRPr="1DB25F14">
              <w:t xml:space="preserve">　　</w:t>
            </w:r>
            <w:r w:rsidR="0057661B" w:rsidRPr="1DB25F14">
              <w:t xml:space="preserve">　</w:t>
            </w:r>
            <w:r w:rsidRPr="1DB25F14">
              <w:t xml:space="preserve">　)</w:t>
            </w:r>
            <w:r w:rsidR="0057661B" w:rsidRPr="1DB25F14">
              <w:t xml:space="preserve">　　　　</w:t>
            </w:r>
          </w:p>
        </w:tc>
      </w:tr>
      <w:tr w:rsidR="000A77D6" w14:paraId="5D1CBF51" w14:textId="77777777" w:rsidTr="1DB25F14">
        <w:trPr>
          <w:trHeight w:hRule="exact" w:val="640"/>
        </w:trPr>
        <w:tc>
          <w:tcPr>
            <w:tcW w:w="2625" w:type="dxa"/>
            <w:vAlign w:val="center"/>
          </w:tcPr>
          <w:p w14:paraId="1CEE800B" w14:textId="77777777" w:rsidR="000A77D6" w:rsidRDefault="000A77D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10815" w:type="dxa"/>
            <w:gridSpan w:val="3"/>
            <w:vAlign w:val="center"/>
          </w:tcPr>
          <w:p w14:paraId="04B2DEDF" w14:textId="77777777" w:rsidR="000A77D6" w:rsidRDefault="000A77D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A77D6" w14:paraId="0CB41C0E" w14:textId="77777777" w:rsidTr="1DB25F14">
        <w:trPr>
          <w:trHeight w:hRule="exact" w:val="640"/>
        </w:trPr>
        <w:tc>
          <w:tcPr>
            <w:tcW w:w="2625" w:type="dxa"/>
            <w:vAlign w:val="center"/>
          </w:tcPr>
          <w:p w14:paraId="32E46A02" w14:textId="77777777" w:rsidR="000A77D6" w:rsidRDefault="000A77D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10815" w:type="dxa"/>
            <w:gridSpan w:val="3"/>
            <w:vAlign w:val="center"/>
          </w:tcPr>
          <w:p w14:paraId="7FC3918F" w14:textId="77777777" w:rsidR="000A77D6" w:rsidRDefault="000A77D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A77D6" w14:paraId="07876A03" w14:textId="77777777" w:rsidTr="1DB25F14">
        <w:trPr>
          <w:trHeight w:hRule="exact" w:val="640"/>
        </w:trPr>
        <w:tc>
          <w:tcPr>
            <w:tcW w:w="2625" w:type="dxa"/>
            <w:vAlign w:val="center"/>
          </w:tcPr>
          <w:p w14:paraId="74A4F75C" w14:textId="77777777" w:rsidR="000A77D6" w:rsidRDefault="000A77D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積載荷重</w:t>
            </w:r>
          </w:p>
        </w:tc>
        <w:tc>
          <w:tcPr>
            <w:tcW w:w="4620" w:type="dxa"/>
            <w:vAlign w:val="center"/>
          </w:tcPr>
          <w:p w14:paraId="77B2800D" w14:textId="77777777" w:rsidR="000A77D6" w:rsidRDefault="000A77D6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  <w:tc>
          <w:tcPr>
            <w:tcW w:w="1680" w:type="dxa"/>
            <w:vAlign w:val="center"/>
          </w:tcPr>
          <w:p w14:paraId="15E767D7" w14:textId="77777777" w:rsidR="000A77D6" w:rsidRDefault="000A77D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設置予定年月日</w:t>
            </w:r>
          </w:p>
        </w:tc>
        <w:tc>
          <w:tcPr>
            <w:tcW w:w="4515" w:type="dxa"/>
            <w:vAlign w:val="center"/>
          </w:tcPr>
          <w:p w14:paraId="698752FC" w14:textId="77777777" w:rsidR="000A77D6" w:rsidRDefault="000A77D6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0A77D6" w14:paraId="13E88563" w14:textId="77777777" w:rsidTr="1DB25F14">
        <w:trPr>
          <w:cantSplit/>
          <w:trHeight w:hRule="exact" w:val="640"/>
        </w:trPr>
        <w:tc>
          <w:tcPr>
            <w:tcW w:w="2625" w:type="dxa"/>
            <w:vAlign w:val="center"/>
          </w:tcPr>
          <w:p w14:paraId="70FAAE1C" w14:textId="77777777" w:rsidR="000A77D6" w:rsidRDefault="000A77D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製造者名</w:t>
            </w:r>
          </w:p>
        </w:tc>
        <w:tc>
          <w:tcPr>
            <w:tcW w:w="4620" w:type="dxa"/>
            <w:vAlign w:val="center"/>
          </w:tcPr>
          <w:p w14:paraId="5BF64AC7" w14:textId="77777777" w:rsidR="000A77D6" w:rsidRDefault="000A77D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14:paraId="129F8FA2" w14:textId="77777777" w:rsidR="000A77D6" w:rsidRDefault="000A77D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製造年月日</w:t>
            </w:r>
          </w:p>
        </w:tc>
        <w:tc>
          <w:tcPr>
            <w:tcW w:w="4515" w:type="dxa"/>
            <w:vAlign w:val="center"/>
          </w:tcPr>
          <w:p w14:paraId="0E55FD71" w14:textId="77777777" w:rsidR="000A77D6" w:rsidRDefault="000A77D6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　月　　　　日</w:t>
            </w:r>
          </w:p>
        </w:tc>
      </w:tr>
    </w:tbl>
    <w:p w14:paraId="5A51D651" w14:textId="77777777" w:rsidR="000A77D6" w:rsidRDefault="000A77D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年　　月　　日</w:t>
      </w:r>
    </w:p>
    <w:p w14:paraId="1097D9D7" w14:textId="68CCE62A" w:rsidR="000A77D6" w:rsidRDefault="000A77D6" w:rsidP="1DB25F14">
      <w:pPr>
        <w:overflowPunct w:val="0"/>
        <w:autoSpaceDE w:val="0"/>
        <w:autoSpaceDN w:val="0"/>
        <w:ind w:leftChars="4600" w:left="9660" w:right="420"/>
        <w:jc w:val="left"/>
      </w:pPr>
      <w:r w:rsidRPr="1DB25F14">
        <w:t>報告者</w:t>
      </w:r>
      <w:r w:rsidR="00DB5F6E" w:rsidRPr="1DB25F14">
        <w:t>氏名</w:t>
      </w:r>
    </w:p>
    <w:p w14:paraId="2C8CBC9D" w14:textId="77777777" w:rsidR="000A77D6" w:rsidRDefault="000A77D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240"/>
      </w:pPr>
      <w:r>
        <w:rPr>
          <w:rFonts w:hint="eastAsia"/>
        </w:rPr>
        <w:t xml:space="preserve">　　労働基準監督署長殿</w:t>
      </w:r>
    </w:p>
    <w:p w14:paraId="2E2C8CA8" w14:textId="77777777" w:rsidR="000A77D6" w:rsidRDefault="000A77D6">
      <w:pPr>
        <w:pStyle w:val="a3"/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7E1CD6A7" w14:textId="3F9FB45D" w:rsidR="000A77D6" w:rsidRDefault="000A77D6">
      <w:pPr>
        <w:pStyle w:val="a3"/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84119B">
        <w:t>１</w:t>
      </w:r>
      <w:r>
        <w:t xml:space="preserve">　表題の(　　)内には、エレベーター又は簡易リフトの別を記入すること。</w:t>
      </w:r>
    </w:p>
    <w:p w14:paraId="3363CBC4" w14:textId="758A4FE6" w:rsidR="000A77D6" w:rsidRDefault="000A77D6">
      <w:pPr>
        <w:pStyle w:val="a3"/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84119B">
        <w:t>２</w:t>
      </w:r>
      <w:r>
        <w:t xml:space="preserve">　「事業の種類」の欄は、日本標準産業分類(中分類)による分類を記入すること。</w:t>
      </w:r>
    </w:p>
    <w:p w14:paraId="168CE4DD" w14:textId="77777777" w:rsidR="000A77D6" w:rsidRDefault="000A77D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left="630" w:hanging="630"/>
      </w:pPr>
    </w:p>
    <w:sectPr w:rsidR="000A77D6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FEFE" w14:textId="77777777" w:rsidR="00A142B1" w:rsidRDefault="00A142B1">
      <w:r>
        <w:separator/>
      </w:r>
    </w:p>
  </w:endnote>
  <w:endnote w:type="continuationSeparator" w:id="0">
    <w:p w14:paraId="2C26806B" w14:textId="77777777" w:rsidR="00A142B1" w:rsidRDefault="00A1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777E9" w14:textId="77777777" w:rsidR="00A142B1" w:rsidRDefault="00A142B1">
      <w:r>
        <w:separator/>
      </w:r>
    </w:p>
  </w:footnote>
  <w:footnote w:type="continuationSeparator" w:id="0">
    <w:p w14:paraId="403CC324" w14:textId="77777777" w:rsidR="00A142B1" w:rsidRDefault="00A14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D6"/>
    <w:rsid w:val="000830DC"/>
    <w:rsid w:val="000A77D6"/>
    <w:rsid w:val="00194907"/>
    <w:rsid w:val="001C042D"/>
    <w:rsid w:val="002F1B2F"/>
    <w:rsid w:val="0057661B"/>
    <w:rsid w:val="0070045A"/>
    <w:rsid w:val="007845EB"/>
    <w:rsid w:val="007F23FE"/>
    <w:rsid w:val="00835A81"/>
    <w:rsid w:val="0084119B"/>
    <w:rsid w:val="00852352"/>
    <w:rsid w:val="00886EA0"/>
    <w:rsid w:val="008A7413"/>
    <w:rsid w:val="008C19DA"/>
    <w:rsid w:val="00A142B1"/>
    <w:rsid w:val="00A17509"/>
    <w:rsid w:val="00B12452"/>
    <w:rsid w:val="00C1536B"/>
    <w:rsid w:val="00DA3790"/>
    <w:rsid w:val="00DB5F6E"/>
    <w:rsid w:val="00E27337"/>
    <w:rsid w:val="00F1158F"/>
    <w:rsid w:val="00FC4209"/>
    <w:rsid w:val="1DB2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E5DACE1"/>
  <w14:defaultImageDpi w14:val="0"/>
  <w15:docId w15:val="{AAADC69F-058A-4397-9C9A-F2E59C57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84119B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AA07C066-E338-493A-A521-50850C6CD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A6130-4215-47F5-B0D1-02DA41EA1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34397-2192-4E40-A1A7-1C0E459609C7}">
  <ds:schemaRefs>
    <ds:schemaRef ds:uri="http://schemas.microsoft.com/office/2006/metadata/properties"/>
    <ds:schemaRef ds:uri="http://schemas.microsoft.com/office/2006/documentManagement/types"/>
    <ds:schemaRef ds:uri="85e6e18b-26c1-4122-9e79-e6c53ac26d53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867e06b1-b9c5-4f35-8f04-ffac1e52e269"/>
    <ds:schemaRef ds:uri="http://www.w3.org/XML/1998/namespace"/>
    <ds:schemaRef ds:uri="http://purl.org/dc/elements/1.1/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40</Words>
  <Characters>229</Characters>
  <DocSecurity>0</DocSecurity>
  <Lines>1</Lines>
  <Paragraphs>1</Paragraphs>
  <ScaleCrop>false</ScaleCrop>
  <LinksUpToDate>false</LinksUpToDate>
  <CharactersWithSpaces>268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29099600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