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customXmlProperties+xml" PartName="/customXml/itemProps2.xml"/>
  <Override ContentType="application/vnd.openxmlformats-officedocument.customXmlProperties+xml" PartName="/customXml/itemProps3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62C9A0" w14:textId="6B8BBD10" w:rsidR="002D7EA1" w:rsidRDefault="002D7EA1">
      <w:pPr>
        <w:wordWrap w:val="0"/>
        <w:overflowPunct w:val="0"/>
        <w:autoSpaceDE w:val="0"/>
        <w:autoSpaceDN w:val="0"/>
      </w:pPr>
      <w:r>
        <w:t>様式第23号</w:t>
      </w:r>
      <w:r w:rsidR="00DA40F3">
        <w:t>（</w:t>
      </w:r>
      <w:r>
        <w:t>第96条関係</w:t>
      </w:r>
      <w:r w:rsidR="00DA40F3">
        <w:t>）</w:t>
      </w:r>
    </w:p>
    <w:p w14:paraId="05DDDDC3" w14:textId="216314F9" w:rsidR="002D7EA1" w:rsidRDefault="002D7EA1">
      <w:pPr>
        <w:wordWrap w:val="0"/>
        <w:overflowPunct w:val="0"/>
        <w:autoSpaceDE w:val="0"/>
        <w:autoSpaceDN w:val="0"/>
        <w:jc w:val="center"/>
      </w:pPr>
      <w:r w:rsidRPr="18849988">
        <w:rPr>
          <w:spacing w:val="210"/>
        </w:rPr>
        <w:t>デリ</w:t>
      </w:r>
      <w:r w:rsidR="00BD4FD1" w:rsidRPr="18849988">
        <w:rPr>
          <w:spacing w:val="210"/>
        </w:rPr>
        <w:t>ッ</w:t>
      </w:r>
      <w:r w:rsidRPr="18849988">
        <w:rPr>
          <w:spacing w:val="210"/>
        </w:rPr>
        <w:t>ク設置</w:t>
      </w:r>
      <w:r w:rsidRPr="18849988">
        <w:t>届</w:t>
      </w:r>
    </w:p>
    <w:tbl>
      <w:tblPr>
        <w:tblW w:w="13440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873"/>
        <w:gridCol w:w="4507"/>
        <w:gridCol w:w="1545"/>
        <w:gridCol w:w="4515"/>
      </w:tblGrid>
      <w:tr w:rsidR="002D7EA1" w14:paraId="7FAC7D66" w14:textId="77777777" w:rsidTr="18849988">
        <w:trPr>
          <w:trHeight w:hRule="exact" w:val="440"/>
        </w:trPr>
        <w:tc>
          <w:tcPr>
            <w:tcW w:w="2873" w:type="dxa"/>
            <w:vAlign w:val="center"/>
          </w:tcPr>
          <w:p w14:paraId="2B914521" w14:textId="77777777" w:rsidR="002D7EA1" w:rsidRDefault="002D7EA1">
            <w:pPr>
              <w:wordWrap w:val="0"/>
              <w:overflowPunct w:val="0"/>
              <w:autoSpaceDE w:val="0"/>
              <w:autoSpaceDN w:val="0"/>
              <w:jc w:val="distribute"/>
            </w:pPr>
            <w:r>
              <w:rPr>
                <w:rFonts w:hint="eastAsia"/>
              </w:rPr>
              <w:t>事業の種類</w:t>
            </w:r>
          </w:p>
        </w:tc>
        <w:tc>
          <w:tcPr>
            <w:tcW w:w="10567" w:type="dxa"/>
            <w:gridSpan w:val="3"/>
            <w:vAlign w:val="center"/>
          </w:tcPr>
          <w:p w14:paraId="7F15BACE" w14:textId="77777777" w:rsidR="002D7EA1" w:rsidRDefault="002D7EA1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</w:tr>
      <w:tr w:rsidR="002D7EA1" w14:paraId="504BD21F" w14:textId="77777777" w:rsidTr="18849988">
        <w:trPr>
          <w:trHeight w:hRule="exact" w:val="440"/>
        </w:trPr>
        <w:tc>
          <w:tcPr>
            <w:tcW w:w="2873" w:type="dxa"/>
            <w:vAlign w:val="center"/>
          </w:tcPr>
          <w:p w14:paraId="1753A8F8" w14:textId="79AA4EBD" w:rsidR="002D7EA1" w:rsidRDefault="002D7EA1">
            <w:pPr>
              <w:wordWrap w:val="0"/>
              <w:overflowPunct w:val="0"/>
              <w:autoSpaceDE w:val="0"/>
              <w:autoSpaceDN w:val="0"/>
              <w:jc w:val="distribute"/>
            </w:pPr>
            <w:r>
              <w:t>事業</w:t>
            </w:r>
            <w:r w:rsidR="00F3094A">
              <w:t>場</w:t>
            </w:r>
            <w:r>
              <w:t>の名称</w:t>
            </w:r>
          </w:p>
        </w:tc>
        <w:tc>
          <w:tcPr>
            <w:tcW w:w="10567" w:type="dxa"/>
            <w:gridSpan w:val="3"/>
            <w:vAlign w:val="center"/>
          </w:tcPr>
          <w:p w14:paraId="7F85EFC2" w14:textId="77777777" w:rsidR="002D7EA1" w:rsidRDefault="002D7EA1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</w:tr>
      <w:tr w:rsidR="002D7EA1" w14:paraId="2941B6DC" w14:textId="77777777" w:rsidTr="18849988">
        <w:trPr>
          <w:trHeight w:hRule="exact" w:val="440"/>
        </w:trPr>
        <w:tc>
          <w:tcPr>
            <w:tcW w:w="2873" w:type="dxa"/>
            <w:vAlign w:val="center"/>
          </w:tcPr>
          <w:p w14:paraId="07C8D7CA" w14:textId="7F9DE89C" w:rsidR="002D7EA1" w:rsidRDefault="002D7EA1">
            <w:pPr>
              <w:wordWrap w:val="0"/>
              <w:overflowPunct w:val="0"/>
              <w:autoSpaceDE w:val="0"/>
              <w:autoSpaceDN w:val="0"/>
              <w:jc w:val="distribute"/>
            </w:pPr>
            <w:r>
              <w:t>事業</w:t>
            </w:r>
            <w:r w:rsidR="00F3094A">
              <w:t>場</w:t>
            </w:r>
            <w:r>
              <w:t>の所在地</w:t>
            </w:r>
          </w:p>
        </w:tc>
        <w:tc>
          <w:tcPr>
            <w:tcW w:w="10567" w:type="dxa"/>
            <w:gridSpan w:val="3"/>
            <w:vAlign w:val="bottom"/>
          </w:tcPr>
          <w:p w14:paraId="3F0B22C5" w14:textId="2446A54A" w:rsidR="002D7EA1" w:rsidRDefault="002D7EA1" w:rsidP="18849988">
            <w:pPr>
              <w:wordWrap w:val="0"/>
              <w:overflowPunct w:val="0"/>
              <w:autoSpaceDE w:val="0"/>
              <w:autoSpaceDN w:val="0"/>
              <w:jc w:val="right"/>
            </w:pPr>
            <w:r w:rsidRPr="18849988">
              <w:t xml:space="preserve">電話　　　</w:t>
            </w:r>
            <w:r w:rsidR="00DA40F3" w:rsidRPr="18849988">
              <w:t xml:space="preserve">(　</w:t>
            </w:r>
            <w:r w:rsidRPr="18849988">
              <w:t xml:space="preserve">　　　)</w:t>
            </w:r>
            <w:r w:rsidR="00DA40F3" w:rsidRPr="18849988">
              <w:t xml:space="preserve">　　　　</w:t>
            </w:r>
          </w:p>
        </w:tc>
      </w:tr>
      <w:tr w:rsidR="002D7EA1" w14:paraId="3DE473BD" w14:textId="77777777" w:rsidTr="18849988">
        <w:trPr>
          <w:trHeight w:hRule="exact" w:val="440"/>
        </w:trPr>
        <w:tc>
          <w:tcPr>
            <w:tcW w:w="2873" w:type="dxa"/>
            <w:vAlign w:val="center"/>
          </w:tcPr>
          <w:p w14:paraId="5910E0D9" w14:textId="77777777" w:rsidR="002D7EA1" w:rsidRDefault="002D7EA1">
            <w:pPr>
              <w:wordWrap w:val="0"/>
              <w:overflowPunct w:val="0"/>
              <w:autoSpaceDE w:val="0"/>
              <w:autoSpaceDN w:val="0"/>
              <w:jc w:val="distribute"/>
            </w:pPr>
            <w:r>
              <w:rPr>
                <w:rFonts w:hint="eastAsia"/>
              </w:rPr>
              <w:t>設置地</w:t>
            </w:r>
          </w:p>
        </w:tc>
        <w:tc>
          <w:tcPr>
            <w:tcW w:w="10567" w:type="dxa"/>
            <w:gridSpan w:val="3"/>
            <w:vAlign w:val="center"/>
          </w:tcPr>
          <w:p w14:paraId="778ED73F" w14:textId="77777777" w:rsidR="002D7EA1" w:rsidRDefault="002D7EA1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</w:tr>
      <w:tr w:rsidR="002D7EA1" w14:paraId="350B2F9D" w14:textId="77777777" w:rsidTr="18849988">
        <w:trPr>
          <w:trHeight w:hRule="exact" w:val="440"/>
        </w:trPr>
        <w:tc>
          <w:tcPr>
            <w:tcW w:w="2873" w:type="dxa"/>
            <w:vAlign w:val="center"/>
          </w:tcPr>
          <w:p w14:paraId="0038EA36" w14:textId="77777777" w:rsidR="002D7EA1" w:rsidRDefault="002D7EA1">
            <w:pPr>
              <w:wordWrap w:val="0"/>
              <w:overflowPunct w:val="0"/>
              <w:autoSpaceDE w:val="0"/>
              <w:autoSpaceDN w:val="0"/>
              <w:jc w:val="distribute"/>
            </w:pPr>
            <w:r>
              <w:rPr>
                <w:rFonts w:hint="eastAsia"/>
              </w:rPr>
              <w:t>種類及び型式</w:t>
            </w:r>
          </w:p>
        </w:tc>
        <w:tc>
          <w:tcPr>
            <w:tcW w:w="4507" w:type="dxa"/>
            <w:vAlign w:val="center"/>
          </w:tcPr>
          <w:p w14:paraId="227DD736" w14:textId="77777777" w:rsidR="002D7EA1" w:rsidRDefault="002D7EA1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545" w:type="dxa"/>
            <w:vAlign w:val="center"/>
          </w:tcPr>
          <w:p w14:paraId="50B5F1EF" w14:textId="77777777" w:rsidR="002D7EA1" w:rsidRDefault="002D7EA1" w:rsidP="18849988">
            <w:pPr>
              <w:overflowPunct w:val="0"/>
              <w:autoSpaceDE w:val="0"/>
              <w:autoSpaceDN w:val="0"/>
              <w:jc w:val="distribute"/>
            </w:pPr>
            <w:r>
              <w:t>つり上げ荷重</w:t>
            </w:r>
          </w:p>
        </w:tc>
        <w:tc>
          <w:tcPr>
            <w:tcW w:w="4515" w:type="dxa"/>
            <w:vAlign w:val="center"/>
          </w:tcPr>
          <w:p w14:paraId="6F0F3257" w14:textId="77777777" w:rsidR="002D7EA1" w:rsidRDefault="002D7EA1">
            <w:pPr>
              <w:wordWrap w:val="0"/>
              <w:overflowPunct w:val="0"/>
              <w:autoSpaceDE w:val="0"/>
              <w:autoSpaceDN w:val="0"/>
              <w:ind w:right="210"/>
              <w:jc w:val="right"/>
            </w:pPr>
            <w:r>
              <w:t>t</w:t>
            </w:r>
          </w:p>
        </w:tc>
      </w:tr>
      <w:tr w:rsidR="002D7EA1" w14:paraId="3D10D52E" w14:textId="77777777" w:rsidTr="18849988">
        <w:trPr>
          <w:trHeight w:hRule="exact" w:val="440"/>
        </w:trPr>
        <w:tc>
          <w:tcPr>
            <w:tcW w:w="2873" w:type="dxa"/>
            <w:vAlign w:val="center"/>
          </w:tcPr>
          <w:p w14:paraId="092E6531" w14:textId="77777777" w:rsidR="002D7EA1" w:rsidRDefault="002D7EA1">
            <w:pPr>
              <w:wordWrap w:val="0"/>
              <w:overflowPunct w:val="0"/>
              <w:autoSpaceDE w:val="0"/>
              <w:autoSpaceDN w:val="0"/>
              <w:jc w:val="distribute"/>
            </w:pPr>
            <w:r>
              <w:rPr>
                <w:rFonts w:hint="eastAsia"/>
              </w:rPr>
              <w:t>製造許可年月日及び番号</w:t>
            </w:r>
          </w:p>
        </w:tc>
        <w:tc>
          <w:tcPr>
            <w:tcW w:w="10567" w:type="dxa"/>
            <w:gridSpan w:val="3"/>
            <w:vAlign w:val="center"/>
          </w:tcPr>
          <w:p w14:paraId="53ECC365" w14:textId="77777777" w:rsidR="002D7EA1" w:rsidRDefault="002D7EA1" w:rsidP="18849988">
            <w:pPr>
              <w:wordWrap w:val="0"/>
              <w:overflowPunct w:val="0"/>
              <w:autoSpaceDE w:val="0"/>
              <w:autoSpaceDN w:val="0"/>
            </w:pPr>
            <w:r w:rsidRPr="18849988">
              <w:t xml:space="preserve">　　　　　　　　　年　　　　月　　　　日　　　第　　　　　　号(　　　　　　　　　　)</w:t>
            </w:r>
          </w:p>
        </w:tc>
      </w:tr>
      <w:tr w:rsidR="002D7EA1" w14:paraId="488169DA" w14:textId="77777777" w:rsidTr="18849988">
        <w:trPr>
          <w:trHeight w:val="651"/>
        </w:trPr>
        <w:tc>
          <w:tcPr>
            <w:tcW w:w="2873" w:type="dxa"/>
            <w:vAlign w:val="center"/>
          </w:tcPr>
          <w:p w14:paraId="7A93CE47" w14:textId="77777777" w:rsidR="00DA40F3" w:rsidRDefault="002D7EA1" w:rsidP="18849988">
            <w:pPr>
              <w:overflowPunct w:val="0"/>
              <w:autoSpaceDE w:val="0"/>
              <w:autoSpaceDN w:val="0"/>
              <w:spacing w:line="240" w:lineRule="exact"/>
              <w:jc w:val="distribute"/>
            </w:pPr>
            <w:r>
              <w:t>設置工事を行う者の名称</w:t>
            </w:r>
          </w:p>
          <w:p w14:paraId="49CF173C" w14:textId="64826CC6" w:rsidR="002D7EA1" w:rsidRDefault="002D7EA1" w:rsidP="18849988">
            <w:pPr>
              <w:wordWrap w:val="0"/>
              <w:overflowPunct w:val="0"/>
              <w:autoSpaceDE w:val="0"/>
              <w:autoSpaceDN w:val="0"/>
              <w:spacing w:line="240" w:lineRule="exact"/>
              <w:jc w:val="distribute"/>
            </w:pPr>
            <w:r>
              <w:t>及び所在地</w:t>
            </w:r>
          </w:p>
        </w:tc>
        <w:tc>
          <w:tcPr>
            <w:tcW w:w="4507" w:type="dxa"/>
            <w:vAlign w:val="bottom"/>
          </w:tcPr>
          <w:p w14:paraId="28BB2440" w14:textId="77E1C03C" w:rsidR="002D7EA1" w:rsidRDefault="002D7EA1">
            <w:pPr>
              <w:wordWrap w:val="0"/>
              <w:overflowPunct w:val="0"/>
              <w:autoSpaceDE w:val="0"/>
              <w:autoSpaceDN w:val="0"/>
              <w:jc w:val="right"/>
            </w:pPr>
            <w:r w:rsidRPr="18849988">
              <w:t xml:space="preserve">電話　　　</w:t>
            </w:r>
            <w:r w:rsidR="00DA40F3" w:rsidRPr="18849988">
              <w:t xml:space="preserve">(　</w:t>
            </w:r>
            <w:r w:rsidRPr="18849988">
              <w:t xml:space="preserve">　　　)</w:t>
            </w:r>
            <w:r w:rsidR="00DA40F3" w:rsidRPr="18849988">
              <w:t xml:space="preserve">　　　　</w:t>
            </w:r>
          </w:p>
        </w:tc>
        <w:tc>
          <w:tcPr>
            <w:tcW w:w="1545" w:type="dxa"/>
            <w:vAlign w:val="center"/>
          </w:tcPr>
          <w:p w14:paraId="2E6A81B8" w14:textId="77777777" w:rsidR="002D7EA1" w:rsidRDefault="002D7EA1">
            <w:pPr>
              <w:wordWrap w:val="0"/>
              <w:overflowPunct w:val="0"/>
              <w:autoSpaceDE w:val="0"/>
              <w:autoSpaceDN w:val="0"/>
              <w:spacing w:line="240" w:lineRule="exact"/>
              <w:jc w:val="distribute"/>
            </w:pPr>
            <w:r>
              <w:rPr>
                <w:rFonts w:hint="eastAsia"/>
              </w:rPr>
              <w:t>設置工事落成予定年月日</w:t>
            </w:r>
          </w:p>
        </w:tc>
        <w:tc>
          <w:tcPr>
            <w:tcW w:w="4515" w:type="dxa"/>
            <w:vAlign w:val="center"/>
          </w:tcPr>
          <w:p w14:paraId="46FF3AD9" w14:textId="77777777" w:rsidR="002D7EA1" w:rsidRDefault="002D7EA1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　　　　　年　　　　月　　　　日</w:t>
            </w:r>
          </w:p>
        </w:tc>
      </w:tr>
      <w:tr w:rsidR="002D7EA1" w14:paraId="225E4C83" w14:textId="77777777" w:rsidTr="18849988">
        <w:trPr>
          <w:trHeight w:val="1270"/>
        </w:trPr>
        <w:tc>
          <w:tcPr>
            <w:tcW w:w="2873" w:type="dxa"/>
            <w:vAlign w:val="center"/>
          </w:tcPr>
          <w:p w14:paraId="27C6B3ED" w14:textId="00CF6712" w:rsidR="002D7EA1" w:rsidRDefault="002D7EA1" w:rsidP="18849988">
            <w:pPr>
              <w:pStyle w:val="a3"/>
              <w:tabs>
                <w:tab w:val="clear" w:pos="4252"/>
                <w:tab w:val="clear" w:pos="8504"/>
              </w:tabs>
              <w:overflowPunct w:val="0"/>
              <w:autoSpaceDE w:val="0"/>
              <w:autoSpaceDN w:val="0"/>
              <w:snapToGrid/>
              <w:spacing w:line="240" w:lineRule="exact"/>
              <w:jc w:val="distribute"/>
            </w:pPr>
            <w:r>
              <w:t>土木、建築等の工事の作業に用いるデリ</w:t>
            </w:r>
            <w:r w:rsidR="00BD4FD1">
              <w:t>ッ</w:t>
            </w:r>
            <w:r>
              <w:t>クについて、同一の作業場において移設する必要がある場合は、その理由及び移設予定時期</w:t>
            </w:r>
          </w:p>
        </w:tc>
        <w:tc>
          <w:tcPr>
            <w:tcW w:w="10567" w:type="dxa"/>
            <w:gridSpan w:val="3"/>
            <w:vAlign w:val="center"/>
          </w:tcPr>
          <w:p w14:paraId="0CF15BE0" w14:textId="77777777" w:rsidR="002D7EA1" w:rsidRDefault="002D7EA1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</w:tr>
    </w:tbl>
    <w:p w14:paraId="16A9F08B" w14:textId="77777777" w:rsidR="002D7EA1" w:rsidRDefault="002D7EA1">
      <w:pPr>
        <w:wordWrap w:val="0"/>
        <w:overflowPunct w:val="0"/>
        <w:autoSpaceDE w:val="0"/>
        <w:autoSpaceDN w:val="0"/>
      </w:pPr>
      <w:r>
        <w:rPr>
          <w:rFonts w:hint="eastAsia"/>
        </w:rPr>
        <w:t xml:space="preserve">　　　　　年　　月　　日</w:t>
      </w:r>
    </w:p>
    <w:p w14:paraId="107DCBC2" w14:textId="236B9D6F" w:rsidR="002D7EA1" w:rsidRDefault="002D7EA1" w:rsidP="18849988">
      <w:pPr>
        <w:overflowPunct w:val="0"/>
        <w:autoSpaceDE w:val="0"/>
        <w:autoSpaceDN w:val="0"/>
        <w:ind w:leftChars="4600" w:left="9660" w:right="420"/>
        <w:jc w:val="left"/>
      </w:pPr>
      <w:r w:rsidRPr="18849988">
        <w:t>事業者職</w:t>
      </w:r>
      <w:r w:rsidR="00582FBF" w:rsidRPr="18849988">
        <w:rPr>
          <w:spacing w:val="20"/>
        </w:rPr>
        <w:t>氏名</w:t>
      </w:r>
    </w:p>
    <w:p w14:paraId="44FE7AFD" w14:textId="77777777" w:rsidR="002D7EA1" w:rsidRDefault="002D7EA1">
      <w:pPr>
        <w:pStyle w:val="a3"/>
        <w:tabs>
          <w:tab w:val="clear" w:pos="4252"/>
          <w:tab w:val="clear" w:pos="8504"/>
        </w:tabs>
        <w:wordWrap w:val="0"/>
        <w:overflowPunct w:val="0"/>
        <w:autoSpaceDE w:val="0"/>
        <w:autoSpaceDN w:val="0"/>
        <w:snapToGrid/>
        <w:spacing w:after="240"/>
      </w:pPr>
      <w:r>
        <w:rPr>
          <w:rFonts w:hint="eastAsia"/>
        </w:rPr>
        <w:t xml:space="preserve">　　　労働基準監督署長殿</w:t>
      </w:r>
    </w:p>
    <w:p w14:paraId="71C10783" w14:textId="77777777" w:rsidR="002D7EA1" w:rsidRDefault="002D7EA1">
      <w:pPr>
        <w:pStyle w:val="a3"/>
        <w:tabs>
          <w:tab w:val="clear" w:pos="4252"/>
          <w:tab w:val="clear" w:pos="8504"/>
        </w:tabs>
        <w:wordWrap w:val="0"/>
        <w:overflowPunct w:val="0"/>
        <w:autoSpaceDE w:val="0"/>
        <w:autoSpaceDN w:val="0"/>
        <w:snapToGrid/>
      </w:pPr>
      <w:r>
        <w:rPr>
          <w:rFonts w:hint="eastAsia"/>
        </w:rPr>
        <w:t xml:space="preserve">　備考</w:t>
      </w:r>
    </w:p>
    <w:p w14:paraId="154A10FF" w14:textId="3993F177" w:rsidR="002D7EA1" w:rsidRDefault="002D7EA1">
      <w:pPr>
        <w:wordWrap w:val="0"/>
        <w:overflowPunct w:val="0"/>
        <w:autoSpaceDE w:val="0"/>
        <w:autoSpaceDN w:val="0"/>
        <w:ind w:left="630" w:hanging="630"/>
      </w:pPr>
      <w:r>
        <w:t xml:space="preserve">　　</w:t>
      </w:r>
      <w:r w:rsidR="00F3094A">
        <w:t>１</w:t>
      </w:r>
      <w:r>
        <w:t xml:space="preserve">　「事業の種類」の欄は、日本標準産業分類(中分類)による分類を記入すること。</w:t>
      </w:r>
    </w:p>
    <w:p w14:paraId="557AC966" w14:textId="6CC4F783" w:rsidR="002D7EA1" w:rsidRDefault="002D7EA1">
      <w:pPr>
        <w:wordWrap w:val="0"/>
        <w:overflowPunct w:val="0"/>
        <w:autoSpaceDE w:val="0"/>
        <w:autoSpaceDN w:val="0"/>
        <w:ind w:left="630" w:hanging="630"/>
      </w:pPr>
      <w:r>
        <w:t xml:space="preserve">　　</w:t>
      </w:r>
      <w:r w:rsidR="00F3094A">
        <w:t>２</w:t>
      </w:r>
      <w:r>
        <w:t xml:space="preserve">　「製造許可年月日及び番号」の欄の(　　)内には、すでに製造許可を受けているデリ</w:t>
      </w:r>
      <w:r w:rsidR="00BD4FD1">
        <w:t>ッ</w:t>
      </w:r>
      <w:r>
        <w:t>クと型式が同一であるデリ</w:t>
      </w:r>
      <w:r w:rsidR="00BD4FD1">
        <w:t>ッ</w:t>
      </w:r>
      <w:r>
        <w:t>クについて、その旨を注記すること。</w:t>
      </w:r>
    </w:p>
    <w:p w14:paraId="5B577856" w14:textId="75493DD3" w:rsidR="002D7EA1" w:rsidRDefault="002D7EA1">
      <w:pPr>
        <w:wordWrap w:val="0"/>
        <w:overflowPunct w:val="0"/>
        <w:autoSpaceDE w:val="0"/>
        <w:autoSpaceDN w:val="0"/>
        <w:ind w:left="630" w:hanging="630"/>
      </w:pPr>
      <w:r>
        <w:t xml:space="preserve">　　</w:t>
      </w:r>
      <w:r w:rsidR="00F3094A">
        <w:t>３</w:t>
      </w:r>
      <w:r>
        <w:t xml:space="preserve">　土木、建築等の工事の作業に用いるデリ</w:t>
      </w:r>
      <w:r w:rsidR="00BD4FD1">
        <w:t>ッ</w:t>
      </w:r>
      <w:r>
        <w:t>クについて、同一の作業場内において移設する必要があり、かつ、当該移設する箇所を予定することができる場合には、当該移設に係る位置を示す図面を添えること。</w:t>
      </w:r>
    </w:p>
    <w:sectPr w:rsidR="002D7EA1">
      <w:pgSz w:w="16839" w:h="11907" w:orient="landscape" w:code="9"/>
      <w:pgMar w:top="1701" w:right="1701" w:bottom="1701" w:left="1701" w:header="851" w:footer="992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9178C8" w14:textId="77777777" w:rsidR="00957637" w:rsidRDefault="00957637">
      <w:r>
        <w:separator/>
      </w:r>
    </w:p>
  </w:endnote>
  <w:endnote w:type="continuationSeparator" w:id="0">
    <w:p w14:paraId="1D00717B" w14:textId="77777777" w:rsidR="00957637" w:rsidRDefault="009576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2739F7" w14:textId="77777777" w:rsidR="00957637" w:rsidRDefault="00957637">
      <w:r>
        <w:separator/>
      </w:r>
    </w:p>
  </w:footnote>
  <w:footnote w:type="continuationSeparator" w:id="0">
    <w:p w14:paraId="02D70FC9" w14:textId="77777777" w:rsidR="00957637" w:rsidRDefault="0095763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attachedTemplate r:id="rId1"/>
  <w:trackRevisions/>
  <w:defaultTabStop w:val="851"/>
  <w:drawingGridHorizontalSpacing w:val="105"/>
  <w:drawingGridVerticalSpacing w:val="335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7EA1"/>
    <w:rsid w:val="00027008"/>
    <w:rsid w:val="00086797"/>
    <w:rsid w:val="00131FD0"/>
    <w:rsid w:val="001C4AAB"/>
    <w:rsid w:val="002411CA"/>
    <w:rsid w:val="002C62EE"/>
    <w:rsid w:val="002D7EA1"/>
    <w:rsid w:val="00455660"/>
    <w:rsid w:val="00480671"/>
    <w:rsid w:val="0053716B"/>
    <w:rsid w:val="00582FBF"/>
    <w:rsid w:val="005E2031"/>
    <w:rsid w:val="007A29C8"/>
    <w:rsid w:val="008876CD"/>
    <w:rsid w:val="00957637"/>
    <w:rsid w:val="009757A8"/>
    <w:rsid w:val="009F0E03"/>
    <w:rsid w:val="00B44A05"/>
    <w:rsid w:val="00BD4FD1"/>
    <w:rsid w:val="00BF3E8A"/>
    <w:rsid w:val="00C020D4"/>
    <w:rsid w:val="00C1536B"/>
    <w:rsid w:val="00C55331"/>
    <w:rsid w:val="00C572A5"/>
    <w:rsid w:val="00D36BF0"/>
    <w:rsid w:val="00D36EDD"/>
    <w:rsid w:val="00D67F52"/>
    <w:rsid w:val="00DA40F3"/>
    <w:rsid w:val="00E15EAC"/>
    <w:rsid w:val="00F05995"/>
    <w:rsid w:val="00F3094A"/>
    <w:rsid w:val="188499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442C596"/>
  <w14:defaultImageDpi w14:val="0"/>
  <w15:docId w15:val="{10BCA3BE-EBCF-4809-BBE7-1E75E3D910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明朝" w:hAnsi="Courier New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semiHidden/>
    <w:rPr>
      <w:rFonts w:ascii="ＭＳ 明朝" w:hAnsi="Courier New"/>
      <w:kern w:val="2"/>
      <w:sz w:val="21"/>
    </w:rPr>
  </w:style>
  <w:style w:type="paragraph" w:styleId="a5">
    <w:name w:val="footer"/>
    <w:basedOn w:val="a"/>
    <w:link w:val="a6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semiHidden/>
    <w:rPr>
      <w:rFonts w:ascii="ＭＳ 明朝" w:hAnsi="Courier New"/>
      <w:kern w:val="2"/>
      <w:sz w:val="21"/>
    </w:rPr>
  </w:style>
  <w:style w:type="paragraph" w:styleId="a7">
    <w:name w:val="Revision"/>
    <w:hidden/>
    <w:uiPriority w:val="99"/>
    <w:semiHidden/>
    <w:rsid w:val="00F3094A"/>
    <w:rPr>
      <w:rFonts w:ascii="ＭＳ 明朝" w:hAnsi="Courier New"/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theme/theme1.xml" Type="http://schemas.openxmlformats.org/officeDocument/2006/relationships/theme"/><Relationship Id="rId2" Target="../customXml/item2.xml" Type="http://schemas.openxmlformats.org/officeDocument/2006/relationships/customXml"/><Relationship Id="rId3" Target="../customXml/item3.xml" Type="http://schemas.openxmlformats.org/officeDocument/2006/relationships/customXml"/><Relationship Id="rId4" Target="styles.xml" Type="http://schemas.openxmlformats.org/officeDocument/2006/relationships/styles"/><Relationship Id="rId5" Target="settings.xml" Type="http://schemas.openxmlformats.org/officeDocument/2006/relationships/settings"/><Relationship Id="rId6" Target="webSettings.xml" Type="http://schemas.openxmlformats.org/officeDocument/2006/relationships/webSettings"/><Relationship Id="rId7" Target="footnotes.xml" Type="http://schemas.openxmlformats.org/officeDocument/2006/relationships/footnotes"/><Relationship Id="rId8" Target="endnotes.xml" Type="http://schemas.openxmlformats.org/officeDocument/2006/relationships/endnotes"/><Relationship Id="rId9" Target="fontTable.xml" Type="http://schemas.openxmlformats.org/officeDocument/2006/relationships/fontTable"/></Relationships>
</file>

<file path=word/_rels/settings.xml.rels><?xml version="1.0" encoding="UTF-8" standalone="yes"?><Relationships xmlns="http://schemas.openxmlformats.org/package/2006/relationships"><Relationship Id="rId1" Target="file:///E:/&#12486;&#12531;&#12503;&#12524;&#12540;&#12488;/RB-EF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_rels/item2.xml.rels><?xml version="1.0" encoding="UTF-8" standalone="yes"?><Relationships xmlns="http://schemas.openxmlformats.org/package/2006/relationships"><Relationship Id="rId1" Target="itemProps2.xml" Type="http://schemas.openxmlformats.org/officeDocument/2006/relationships/customXmlProps"/></Relationships>
</file>

<file path=customXml/_rels/item3.xml.rels><?xml version="1.0" encoding="UTF-8" standalone="yes"?><Relationships xmlns="http://schemas.openxmlformats.org/package/2006/relationships"><Relationship Id="rId1" Target="itemProps3.xml" Type="http://schemas.openxmlformats.org/officeDocument/2006/relationships/customXmlProps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F2FE26A3DA001B4781E8E99F2BADD455" ma:contentTypeVersion="16" ma:contentTypeDescription="新しいドキュメントを作成します。" ma:contentTypeScope="" ma:versionID="95102d784b10dfc048e13117f98e74dd">
  <xsd:schema xmlns:xsd="http://www.w3.org/2001/XMLSchema" xmlns:xs="http://www.w3.org/2001/XMLSchema" xmlns:p="http://schemas.microsoft.com/office/2006/metadata/properties" xmlns:ns2="1e39eb4f-11e8-449c-a3a5-a3aad1fe5c6e" xmlns:ns3="263dbbe5-076b-4606-a03b-9598f5f2f35a" targetNamespace="http://schemas.microsoft.com/office/2006/metadata/properties" ma:root="true" ma:fieldsID="c625068d27456a45ce0776cbb6ad3005" ns2:_="" ns3:_="">
    <xsd:import namespace="1e39eb4f-11e8-449c-a3a5-a3aad1fe5c6e"/>
    <xsd:import namespace="263dbbe5-076b-4606-a03b-9598f5f2f35a"/>
    <xsd:element name="properties">
      <xsd:complexType>
        <xsd:sequence>
          <xsd:element name="documentManagement">
            <xsd:complexType>
              <xsd:all>
                <xsd:element ref="ns2:Owner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_Flow_SignoffStatu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39eb4f-11e8-449c-a3a5-a3aad1fe5c6e" elementFormDefault="qualified">
    <xsd:import namespace="http://schemas.microsoft.com/office/2006/documentManagement/types"/>
    <xsd:import namespace="http://schemas.microsoft.com/office/infopath/2007/PartnerControls"/>
    <xsd:element name="Owner" ma:index="8" nillable="true" ma:displayName="所有者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画像タグ" ma:readOnly="false" ma:fieldId="{5cf76f15-5ced-4ddc-b409-7134ff3c332f}" ma:taxonomyMulti="true" ma:sspId="0347f584-7be2-4218-8e94-402d99aedf0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_Flow_SignoffStatus" ma:index="22" nillable="true" ma:displayName="承認の状態" ma:internalName="_x627f__x8a8d__x306e__x72b6__x614b_">
      <xsd:simpleType>
        <xsd:restriction base="dms:Text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3dbbe5-076b-4606-a03b-9598f5f2f35a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7a0a286c-3cdd-4852-bbfa-f9c170fae98a}" ma:internalName="TaxCatchAll" ma:showField="CatchAllData" ma:web="263dbbe5-076b-4606-a03b-9598f5f2f35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63dbbe5-076b-4606-a03b-9598f5f2f35a" xsi:nil="true"/>
    <Owner xmlns="1e39eb4f-11e8-449c-a3a5-a3aad1fe5c6e">
      <UserInfo>
        <DisplayName/>
        <AccountId xsi:nil="true"/>
        <AccountType/>
      </UserInfo>
    </Owner>
    <lcf76f155ced4ddcb4097134ff3c332f xmlns="1e39eb4f-11e8-449c-a3a5-a3aad1fe5c6e">
      <Terms xmlns="http://schemas.microsoft.com/office/infopath/2007/PartnerControls"/>
    </lcf76f155ced4ddcb4097134ff3c332f>
    <_Flow_SignoffStatus xmlns="1e39eb4f-11e8-449c-a3a5-a3aad1fe5c6e" xsi:nil="true"/>
  </documentManagement>
</p:properties>
</file>

<file path=customXml/itemProps1.xml><?xml version="1.0" encoding="utf-8"?>
<ds:datastoreItem xmlns:ds="http://schemas.openxmlformats.org/officeDocument/2006/customXml" ds:itemID="{1A2749B9-7F2F-4432-9DE1-7499481DAE0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e39eb4f-11e8-449c-a3a5-a3aad1fe5c6e"/>
    <ds:schemaRef ds:uri="263dbbe5-076b-4606-a03b-9598f5f2f35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FFE8491-557D-4DF1-A9B1-BAD3F4A80F4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2BC6C96-156A-4A96-BA58-33D99E6A4F4E}">
  <ds:schemaRefs>
    <ds:schemaRef ds:uri="http://purl.org/dc/terms/"/>
    <ds:schemaRef ds:uri="85e6e18b-26c1-4122-9e79-e6c53ac26d53"/>
    <ds:schemaRef ds:uri="http://schemas.microsoft.com/office/infopath/2007/PartnerControls"/>
    <ds:schemaRef ds:uri="http://purl.org/dc/dcmitype/"/>
    <ds:schemaRef ds:uri="http://schemas.microsoft.com/office/2006/documentManagement/types"/>
    <ds:schemaRef ds:uri="http://purl.org/dc/elements/1.1/"/>
    <ds:schemaRef ds:uri="http://www.w3.org/XML/1998/namespace"/>
    <ds:schemaRef ds:uri="http://schemas.openxmlformats.org/package/2006/metadata/core-properties"/>
    <ds:schemaRef ds:uri="867e06b1-b9c5-4f35-8f04-ffac1e52e269"/>
    <ds:schemaRef ds:uri="http://schemas.microsoft.com/office/2006/metadata/properties"/>
    <ds:schemaRef ds:uri="263dbbe5-076b-4606-a03b-9598f5f2f35a"/>
    <ds:schemaRef ds:uri="1e39eb4f-11e8-449c-a3a5-a3aad1fe5c6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RB-EF.dot</Template>
  <Pages>1</Pages>
  <Words>79</Words>
  <Characters>453</Characters>
  <DocSecurity>0</DocSecurity>
  <Lines>3</Lines>
  <Paragraphs>1</Paragraphs>
  <ScaleCrop>false</ScaleCrop>
  <LinksUpToDate>false</LinksUpToDate>
  <CharactersWithSpaces>531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0x010100F2FE26A3DA001B4781E8E99F2BADD455</vt:lpwstr>
  </property>
  <property fmtid="{D5CDD505-2E9C-101B-9397-08002B2CF9AE}" pid="4" name="Order">
    <vt:r8>29099200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TriggerFlowInfo">
    <vt:lpwstr/>
  </property>
</Properties>
</file>