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4F9C" w14:textId="544487A3" w:rsidR="00323577" w:rsidRDefault="00323577">
      <w:pPr>
        <w:wordWrap w:val="0"/>
        <w:overflowPunct w:val="0"/>
        <w:autoSpaceDE w:val="0"/>
        <w:autoSpaceDN w:val="0"/>
      </w:pPr>
      <w:r>
        <w:t>様式第12号</w:t>
      </w:r>
      <w:r w:rsidR="008D7811">
        <w:t>（</w:t>
      </w:r>
      <w:r>
        <w:t>第44条、第85条、第129条、第163条、第197条関係</w:t>
      </w:r>
      <w:r w:rsidR="008D7811">
        <w:t>）</w:t>
      </w:r>
    </w:p>
    <w:p w14:paraId="5291DA1B" w14:textId="77777777" w:rsidR="00323577" w:rsidRDefault="00323577">
      <w:pPr>
        <w:wordWrap w:val="0"/>
        <w:overflowPunct w:val="0"/>
        <w:autoSpaceDE w:val="0"/>
        <w:autoSpaceDN w:val="0"/>
        <w:jc w:val="center"/>
      </w:pPr>
      <w:r w:rsidRPr="296B2590">
        <w:t>(　　)</w:t>
      </w:r>
      <w:r w:rsidRPr="296B2590">
        <w:rPr>
          <w:spacing w:val="315"/>
        </w:rPr>
        <w:t>変更</w:t>
      </w:r>
      <w:r w:rsidRPr="296B2590"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4410"/>
        <w:gridCol w:w="1155"/>
        <w:gridCol w:w="1365"/>
        <w:gridCol w:w="1365"/>
        <w:gridCol w:w="2520"/>
      </w:tblGrid>
      <w:tr w:rsidR="00323577" w14:paraId="055912A5" w14:textId="77777777" w:rsidTr="296B2590">
        <w:trPr>
          <w:trHeight w:hRule="exact" w:val="480"/>
        </w:trPr>
        <w:tc>
          <w:tcPr>
            <w:tcW w:w="2625" w:type="dxa"/>
            <w:vAlign w:val="center"/>
          </w:tcPr>
          <w:p w14:paraId="40690DC2" w14:textId="4D969D7D" w:rsidR="00323577" w:rsidRDefault="0032357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076ABA">
              <w:t>場</w:t>
            </w:r>
            <w:r>
              <w:t>の名称</w:t>
            </w:r>
          </w:p>
        </w:tc>
        <w:tc>
          <w:tcPr>
            <w:tcW w:w="10815" w:type="dxa"/>
            <w:gridSpan w:val="5"/>
            <w:vAlign w:val="center"/>
          </w:tcPr>
          <w:p w14:paraId="19419E0D" w14:textId="77777777" w:rsidR="00323577" w:rsidRDefault="0032357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23577" w14:paraId="101E420A" w14:textId="77777777" w:rsidTr="296B2590">
        <w:trPr>
          <w:trHeight w:hRule="exact" w:val="480"/>
        </w:trPr>
        <w:tc>
          <w:tcPr>
            <w:tcW w:w="2625" w:type="dxa"/>
            <w:vAlign w:val="center"/>
          </w:tcPr>
          <w:p w14:paraId="452D0714" w14:textId="549B6B4C" w:rsidR="00323577" w:rsidRDefault="0032357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076ABA">
              <w:t>場</w:t>
            </w:r>
            <w:r>
              <w:t>の所在地</w:t>
            </w:r>
          </w:p>
        </w:tc>
        <w:tc>
          <w:tcPr>
            <w:tcW w:w="10815" w:type="dxa"/>
            <w:gridSpan w:val="5"/>
            <w:vAlign w:val="center"/>
          </w:tcPr>
          <w:p w14:paraId="6B755A83" w14:textId="6F660086" w:rsidR="00323577" w:rsidRDefault="00323577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 w:rsidRPr="296B2590">
              <w:t xml:space="preserve">電話　　　</w:t>
            </w:r>
            <w:r w:rsidR="005361D4" w:rsidRPr="296B2590">
              <w:t xml:space="preserve">(　</w:t>
            </w:r>
            <w:r w:rsidRPr="296B2590">
              <w:t xml:space="preserve">　　　)</w:t>
            </w:r>
            <w:r w:rsidR="005361D4" w:rsidRPr="296B2590">
              <w:t xml:space="preserve">　　　　</w:t>
            </w:r>
          </w:p>
        </w:tc>
      </w:tr>
      <w:tr w:rsidR="00323577" w14:paraId="71152DA1" w14:textId="77777777" w:rsidTr="296B2590">
        <w:trPr>
          <w:trHeight w:hRule="exact" w:val="480"/>
        </w:trPr>
        <w:tc>
          <w:tcPr>
            <w:tcW w:w="2625" w:type="dxa"/>
            <w:vAlign w:val="center"/>
          </w:tcPr>
          <w:p w14:paraId="73D82337" w14:textId="77777777" w:rsidR="00323577" w:rsidRDefault="0032357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5565" w:type="dxa"/>
            <w:gridSpan w:val="2"/>
            <w:vAlign w:val="center"/>
          </w:tcPr>
          <w:p w14:paraId="45CBEDEA" w14:textId="77777777" w:rsidR="00323577" w:rsidRDefault="00323577">
            <w:pPr>
              <w:wordWrap w:val="0"/>
              <w:overflowPunct w:val="0"/>
              <w:autoSpaceDE w:val="0"/>
              <w:autoSpaceDN w:val="0"/>
              <w:ind w:right="6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2"/>
            <w:vAlign w:val="center"/>
          </w:tcPr>
          <w:p w14:paraId="3B730A71" w14:textId="77777777" w:rsidR="00323577" w:rsidRDefault="0032357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検査証番号</w:t>
            </w:r>
          </w:p>
        </w:tc>
        <w:tc>
          <w:tcPr>
            <w:tcW w:w="2520" w:type="dxa"/>
            <w:vAlign w:val="center"/>
          </w:tcPr>
          <w:p w14:paraId="47646220" w14:textId="77777777" w:rsidR="00323577" w:rsidRDefault="00323577">
            <w:pPr>
              <w:wordWrap w:val="0"/>
              <w:overflowPunct w:val="0"/>
              <w:autoSpaceDE w:val="0"/>
              <w:autoSpaceDN w:val="0"/>
              <w:ind w:right="6"/>
            </w:pPr>
            <w:r>
              <w:rPr>
                <w:rFonts w:hint="eastAsia"/>
              </w:rPr>
              <w:t xml:space="preserve">　第　　　　　　号</w:t>
            </w:r>
          </w:p>
        </w:tc>
      </w:tr>
      <w:tr w:rsidR="00323577" w14:paraId="3378A642" w14:textId="77777777" w:rsidTr="296B2590">
        <w:trPr>
          <w:trHeight w:hRule="exact" w:val="480"/>
        </w:trPr>
        <w:tc>
          <w:tcPr>
            <w:tcW w:w="2625" w:type="dxa"/>
            <w:vAlign w:val="center"/>
          </w:tcPr>
          <w:p w14:paraId="548468AE" w14:textId="77777777" w:rsidR="00323577" w:rsidRDefault="0032357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5565" w:type="dxa"/>
            <w:gridSpan w:val="2"/>
            <w:vAlign w:val="center"/>
          </w:tcPr>
          <w:p w14:paraId="76B0CA54" w14:textId="77777777" w:rsidR="00323577" w:rsidRDefault="0032357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2"/>
            <w:vAlign w:val="center"/>
          </w:tcPr>
          <w:p w14:paraId="774EE0AA" w14:textId="77777777" w:rsidR="00323577" w:rsidRDefault="0032357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つり上げ荷重又は積載荷重</w:t>
            </w:r>
          </w:p>
        </w:tc>
        <w:tc>
          <w:tcPr>
            <w:tcW w:w="2520" w:type="dxa"/>
            <w:vAlign w:val="center"/>
          </w:tcPr>
          <w:p w14:paraId="280DC62E" w14:textId="77777777" w:rsidR="00323577" w:rsidRDefault="00323577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</w:tr>
      <w:tr w:rsidR="00323577" w14:paraId="5D837152" w14:textId="77777777" w:rsidTr="296B2590">
        <w:trPr>
          <w:trHeight w:hRule="exact" w:val="480"/>
        </w:trPr>
        <w:tc>
          <w:tcPr>
            <w:tcW w:w="2625" w:type="dxa"/>
            <w:vAlign w:val="center"/>
          </w:tcPr>
          <w:p w14:paraId="368EF9C2" w14:textId="77777777" w:rsidR="00323577" w:rsidRDefault="0032357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変更する部分</w:t>
            </w:r>
          </w:p>
        </w:tc>
        <w:tc>
          <w:tcPr>
            <w:tcW w:w="10815" w:type="dxa"/>
            <w:gridSpan w:val="5"/>
            <w:vAlign w:val="center"/>
          </w:tcPr>
          <w:p w14:paraId="261061C4" w14:textId="77777777" w:rsidR="00323577" w:rsidRDefault="0032357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23577" w14:paraId="5D40650A" w14:textId="77777777" w:rsidTr="296B2590">
        <w:trPr>
          <w:cantSplit/>
          <w:trHeight w:hRule="exact" w:val="480"/>
        </w:trPr>
        <w:tc>
          <w:tcPr>
            <w:tcW w:w="2625" w:type="dxa"/>
            <w:vAlign w:val="center"/>
          </w:tcPr>
          <w:p w14:paraId="169F3DD1" w14:textId="77777777" w:rsidR="00323577" w:rsidRDefault="0032357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10815" w:type="dxa"/>
            <w:gridSpan w:val="5"/>
            <w:vAlign w:val="center"/>
          </w:tcPr>
          <w:p w14:paraId="76134B65" w14:textId="77777777" w:rsidR="00323577" w:rsidRDefault="0032357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23577" w14:paraId="59749F7A" w14:textId="77777777" w:rsidTr="296B2590">
        <w:trPr>
          <w:trHeight w:hRule="exact" w:val="480"/>
        </w:trPr>
        <w:tc>
          <w:tcPr>
            <w:tcW w:w="2625" w:type="dxa"/>
            <w:vAlign w:val="center"/>
          </w:tcPr>
          <w:p w14:paraId="48E609A1" w14:textId="77777777" w:rsidR="008D7811" w:rsidRDefault="00323577" w:rsidP="296B2590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変更工事を行う者の名称</w:t>
            </w:r>
          </w:p>
          <w:p w14:paraId="0A711A83" w14:textId="6340D2DB" w:rsidR="00323577" w:rsidRDefault="00323577" w:rsidP="296B259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及び所在地</w:t>
            </w:r>
          </w:p>
        </w:tc>
        <w:tc>
          <w:tcPr>
            <w:tcW w:w="10815" w:type="dxa"/>
            <w:gridSpan w:val="5"/>
            <w:vAlign w:val="center"/>
          </w:tcPr>
          <w:p w14:paraId="3012B9F4" w14:textId="68362D2A" w:rsidR="00323577" w:rsidRDefault="00323577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 w:rsidRPr="296B2590">
              <w:t xml:space="preserve">電話　　　</w:t>
            </w:r>
            <w:r w:rsidR="005361D4" w:rsidRPr="296B2590">
              <w:t>(</w:t>
            </w:r>
            <w:r w:rsidRPr="296B2590">
              <w:t xml:space="preserve">　　　</w:t>
            </w:r>
            <w:r w:rsidR="005361D4" w:rsidRPr="296B2590">
              <w:t xml:space="preserve">　</w:t>
            </w:r>
            <w:r w:rsidRPr="296B2590">
              <w:t>)</w:t>
            </w:r>
            <w:r w:rsidR="005361D4" w:rsidRPr="296B2590">
              <w:t xml:space="preserve">　　　　</w:t>
            </w:r>
          </w:p>
        </w:tc>
      </w:tr>
      <w:tr w:rsidR="00323577" w14:paraId="740BEDDF" w14:textId="77777777" w:rsidTr="296B2590">
        <w:trPr>
          <w:trHeight w:hRule="exact" w:val="480"/>
        </w:trPr>
        <w:tc>
          <w:tcPr>
            <w:tcW w:w="2625" w:type="dxa"/>
            <w:vAlign w:val="center"/>
          </w:tcPr>
          <w:p w14:paraId="6A17035A" w14:textId="77777777" w:rsidR="00323577" w:rsidRDefault="0032357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変更工事着手予定年月日</w:t>
            </w:r>
          </w:p>
        </w:tc>
        <w:tc>
          <w:tcPr>
            <w:tcW w:w="4410" w:type="dxa"/>
            <w:vAlign w:val="center"/>
          </w:tcPr>
          <w:p w14:paraId="0FE89374" w14:textId="77777777" w:rsidR="00323577" w:rsidRDefault="00323577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　　月　　　　日</w:t>
            </w:r>
          </w:p>
        </w:tc>
        <w:tc>
          <w:tcPr>
            <w:tcW w:w="2520" w:type="dxa"/>
            <w:gridSpan w:val="2"/>
            <w:vAlign w:val="center"/>
          </w:tcPr>
          <w:p w14:paraId="686D7100" w14:textId="77777777" w:rsidR="00323577" w:rsidRDefault="0032357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変更工事完了予定年月日</w:t>
            </w:r>
          </w:p>
        </w:tc>
        <w:tc>
          <w:tcPr>
            <w:tcW w:w="3885" w:type="dxa"/>
            <w:gridSpan w:val="2"/>
            <w:vAlign w:val="center"/>
          </w:tcPr>
          <w:p w14:paraId="4994FF1E" w14:textId="77777777" w:rsidR="00323577" w:rsidRDefault="00323577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　　月　　　　日</w:t>
            </w:r>
          </w:p>
        </w:tc>
      </w:tr>
    </w:tbl>
    <w:p w14:paraId="08B18B43" w14:textId="77777777" w:rsidR="00323577" w:rsidRDefault="0032357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</w:t>
      </w:r>
    </w:p>
    <w:p w14:paraId="1E383793" w14:textId="3E630FE5" w:rsidR="00323577" w:rsidRDefault="00323577" w:rsidP="296B2590">
      <w:pPr>
        <w:overflowPunct w:val="0"/>
        <w:autoSpaceDE w:val="0"/>
        <w:autoSpaceDN w:val="0"/>
        <w:ind w:leftChars="4600" w:left="9660" w:right="420"/>
        <w:jc w:val="left"/>
      </w:pPr>
      <w:r w:rsidRPr="296B2590">
        <w:t>事業者職</w:t>
      </w:r>
      <w:r w:rsidR="009D4870" w:rsidRPr="296B2590">
        <w:t>氏名</w:t>
      </w:r>
    </w:p>
    <w:p w14:paraId="6DB8B8A6" w14:textId="77777777" w:rsidR="00323577" w:rsidRDefault="0032357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労働基準監督署長殿</w:t>
      </w:r>
    </w:p>
    <w:p w14:paraId="6290A5A0" w14:textId="77777777" w:rsidR="00323577" w:rsidRDefault="0032357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622EC590" w14:textId="5BD20194" w:rsidR="00323577" w:rsidRDefault="00323577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243BB1">
        <w:t>１</w:t>
      </w:r>
      <w:r>
        <w:t xml:space="preserve">　表題の(　　)内には、クレーン、移動式クレーン、デリ</w:t>
      </w:r>
      <w:r w:rsidR="00E341CC">
        <w:t>ッ</w:t>
      </w:r>
      <w:r>
        <w:t>ク、エレベーター又は建設用リフトの別を記入すること。</w:t>
      </w:r>
    </w:p>
    <w:p w14:paraId="375E085E" w14:textId="7D419429" w:rsidR="00323577" w:rsidRDefault="00323577">
      <w:pPr>
        <w:wordWrap w:val="0"/>
        <w:overflowPunct w:val="0"/>
        <w:autoSpaceDE w:val="0"/>
        <w:autoSpaceDN w:val="0"/>
        <w:ind w:left="630" w:hanging="630"/>
      </w:pPr>
      <w:r>
        <w:t xml:space="preserve">　</w:t>
      </w:r>
      <w:r w:rsidR="00243BB1">
        <w:t xml:space="preserve">　２　「設置地」の欄は、移動式クレーン以外の</w:t>
      </w:r>
      <w:r w:rsidR="00005CCF">
        <w:t>場合に記入すること。</w:t>
      </w:r>
    </w:p>
    <w:sectPr w:rsidR="00323577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492A" w14:textId="77777777" w:rsidR="00C77C8D" w:rsidRDefault="00C77C8D">
      <w:r>
        <w:separator/>
      </w:r>
    </w:p>
  </w:endnote>
  <w:endnote w:type="continuationSeparator" w:id="0">
    <w:p w14:paraId="3775050C" w14:textId="77777777" w:rsidR="00C77C8D" w:rsidRDefault="00C7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F57E2" w14:textId="77777777" w:rsidR="00C77C8D" w:rsidRDefault="00C77C8D">
      <w:r>
        <w:separator/>
      </w:r>
    </w:p>
  </w:footnote>
  <w:footnote w:type="continuationSeparator" w:id="0">
    <w:p w14:paraId="79E8F21F" w14:textId="77777777" w:rsidR="00C77C8D" w:rsidRDefault="00C77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attachedTemplate r:id="rId1"/>
  <w:trackRevision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77"/>
    <w:rsid w:val="00005CCF"/>
    <w:rsid w:val="00026735"/>
    <w:rsid w:val="00076ABA"/>
    <w:rsid w:val="00087A3B"/>
    <w:rsid w:val="000E39F8"/>
    <w:rsid w:val="00243BB1"/>
    <w:rsid w:val="002548DD"/>
    <w:rsid w:val="002C3CF9"/>
    <w:rsid w:val="00323577"/>
    <w:rsid w:val="00475108"/>
    <w:rsid w:val="005361D4"/>
    <w:rsid w:val="00556048"/>
    <w:rsid w:val="00580AB3"/>
    <w:rsid w:val="006E2E12"/>
    <w:rsid w:val="007C0922"/>
    <w:rsid w:val="008D5B65"/>
    <w:rsid w:val="008D7811"/>
    <w:rsid w:val="009119CD"/>
    <w:rsid w:val="00916D6F"/>
    <w:rsid w:val="009B3C20"/>
    <w:rsid w:val="009D4870"/>
    <w:rsid w:val="00B00494"/>
    <w:rsid w:val="00B85383"/>
    <w:rsid w:val="00C1536B"/>
    <w:rsid w:val="00C479D4"/>
    <w:rsid w:val="00C72AC4"/>
    <w:rsid w:val="00C77C8D"/>
    <w:rsid w:val="00E05088"/>
    <w:rsid w:val="00E341CC"/>
    <w:rsid w:val="00EC7D9B"/>
    <w:rsid w:val="296B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F960E4"/>
  <w14:defaultImageDpi w14:val="0"/>
  <w15:docId w15:val="{9B7897B0-FC52-48DD-870C-C4F1026E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link w:val="a7"/>
    <w:uiPriority w:val="99"/>
    <w:semiHidden/>
    <w:rPr>
      <w:rFonts w:ascii="ＭＳ 明朝" w:hAnsi="Courier New" w:cs="Courier New"/>
      <w:kern w:val="2"/>
      <w:sz w:val="21"/>
      <w:szCs w:val="21"/>
    </w:rPr>
  </w:style>
  <w:style w:type="paragraph" w:styleId="a9">
    <w:name w:val="Revision"/>
    <w:hidden/>
    <w:uiPriority w:val="99"/>
    <w:semiHidden/>
    <w:rsid w:val="00076ABA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8DCB42-7BD6-4759-BF8E-5B09FC75A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30862-B6FC-4505-AE60-960E1A162200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1e39eb4f-11e8-449c-a3a5-a3aad1fe5c6e"/>
  </ds:schemaRefs>
</ds:datastoreItem>
</file>

<file path=customXml/itemProps3.xml><?xml version="1.0" encoding="utf-8"?>
<ds:datastoreItem xmlns:ds="http://schemas.openxmlformats.org/officeDocument/2006/customXml" ds:itemID="{BA47DE45-FD17-4784-85C0-3F932C0064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53</Words>
  <Characters>308</Characters>
  <DocSecurity>0</DocSecurity>
  <Lines>2</Lines>
  <Paragraphs>1</Paragraphs>
  <ScaleCrop>false</ScaleCrop>
  <LinksUpToDate>false</LinksUpToDate>
  <CharactersWithSpaces>360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29098700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