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EE739" w14:textId="04E5E796" w:rsidR="0001250E" w:rsidRDefault="0001250E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266A12">
        <w:rPr>
          <w:rFonts w:hint="eastAsia"/>
        </w:rPr>
        <w:t>２</w:t>
      </w:r>
      <w:r>
        <w:rPr>
          <w:rFonts w:hint="eastAsia"/>
        </w:rPr>
        <w:t>号</w:t>
      </w:r>
      <w:r w:rsidR="000C75D6">
        <w:rPr>
          <w:rFonts w:hint="eastAsia"/>
        </w:rPr>
        <w:t>（</w:t>
      </w:r>
      <w:r>
        <w:rPr>
          <w:rFonts w:hint="eastAsia"/>
        </w:rPr>
        <w:t>第</w:t>
      </w:r>
      <w:r w:rsidR="00266A12">
        <w:rPr>
          <w:rFonts w:hint="eastAsia"/>
        </w:rPr>
        <w:t>５</w:t>
      </w:r>
      <w:r>
        <w:rPr>
          <w:rFonts w:hint="eastAsia"/>
        </w:rPr>
        <w:t>条関係</w:t>
      </w:r>
      <w:r w:rsidR="000C75D6">
        <w:rPr>
          <w:rFonts w:hint="eastAsia"/>
        </w:rPr>
        <w:t>）</w:t>
      </w:r>
    </w:p>
    <w:p w14:paraId="04995C96" w14:textId="77777777" w:rsidR="0001250E" w:rsidRDefault="0001250E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クレーン設置</w:t>
      </w:r>
      <w:r>
        <w:rPr>
          <w:rFonts w:hint="eastAsia"/>
        </w:rPr>
        <w:t>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6411"/>
        <w:gridCol w:w="1479"/>
        <w:gridCol w:w="2925"/>
      </w:tblGrid>
      <w:tr w:rsidR="0001250E" w14:paraId="1193AC9E" w14:textId="77777777">
        <w:trPr>
          <w:trHeight w:hRule="exact" w:val="440"/>
        </w:trPr>
        <w:tc>
          <w:tcPr>
            <w:tcW w:w="2625" w:type="dxa"/>
            <w:vAlign w:val="center"/>
          </w:tcPr>
          <w:p w14:paraId="0A81A908" w14:textId="75373C1D" w:rsidR="0001250E" w:rsidRDefault="0001250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事業の種類</w:t>
            </w:r>
          </w:p>
        </w:tc>
        <w:tc>
          <w:tcPr>
            <w:tcW w:w="10815" w:type="dxa"/>
            <w:gridSpan w:val="3"/>
            <w:vAlign w:val="center"/>
          </w:tcPr>
          <w:p w14:paraId="2B3E56C6" w14:textId="77777777" w:rsidR="0001250E" w:rsidRDefault="0001250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1250E" w14:paraId="3B4427CB" w14:textId="77777777">
        <w:trPr>
          <w:trHeight w:hRule="exact" w:val="440"/>
        </w:trPr>
        <w:tc>
          <w:tcPr>
            <w:tcW w:w="2625" w:type="dxa"/>
            <w:vAlign w:val="center"/>
          </w:tcPr>
          <w:p w14:paraId="6951F633" w14:textId="7614FB2C" w:rsidR="0001250E" w:rsidRDefault="0001250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事業</w:t>
            </w:r>
            <w:r w:rsidR="00266A12">
              <w:rPr>
                <w:rFonts w:hint="eastAsia"/>
              </w:rPr>
              <w:t>場</w:t>
            </w:r>
            <w:r>
              <w:rPr>
                <w:rFonts w:hint="eastAsia"/>
              </w:rPr>
              <w:t>の名称</w:t>
            </w:r>
          </w:p>
        </w:tc>
        <w:tc>
          <w:tcPr>
            <w:tcW w:w="10815" w:type="dxa"/>
            <w:gridSpan w:val="3"/>
            <w:vAlign w:val="center"/>
          </w:tcPr>
          <w:p w14:paraId="085EE357" w14:textId="77777777" w:rsidR="0001250E" w:rsidRDefault="0001250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1250E" w14:paraId="139E46C2" w14:textId="77777777">
        <w:trPr>
          <w:trHeight w:hRule="exact" w:val="440"/>
        </w:trPr>
        <w:tc>
          <w:tcPr>
            <w:tcW w:w="2625" w:type="dxa"/>
            <w:vAlign w:val="center"/>
          </w:tcPr>
          <w:p w14:paraId="40B77083" w14:textId="05DFAC1A" w:rsidR="0001250E" w:rsidRDefault="0001250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事業</w:t>
            </w:r>
            <w:r w:rsidR="00266A12">
              <w:rPr>
                <w:rFonts w:hint="eastAsia"/>
              </w:rPr>
              <w:t>場</w:t>
            </w:r>
            <w:r>
              <w:rPr>
                <w:rFonts w:hint="eastAsia"/>
              </w:rPr>
              <w:t>の所在地</w:t>
            </w:r>
          </w:p>
        </w:tc>
        <w:tc>
          <w:tcPr>
            <w:tcW w:w="10815" w:type="dxa"/>
            <w:gridSpan w:val="3"/>
            <w:vAlign w:val="center"/>
          </w:tcPr>
          <w:p w14:paraId="58641C4B" w14:textId="02F217FF" w:rsidR="0001250E" w:rsidRDefault="0001250E" w:rsidP="002646FF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電話　　　</w:t>
            </w:r>
            <w:r w:rsidR="00C02FB4"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C02FB4">
              <w:rPr>
                <w:rFonts w:hint="eastAsia"/>
              </w:rPr>
              <w:t xml:space="preserve">　　　</w:t>
            </w:r>
            <w:r>
              <w:t>)</w:t>
            </w:r>
            <w:r w:rsidR="00C02FB4">
              <w:rPr>
                <w:rFonts w:hint="eastAsia"/>
              </w:rPr>
              <w:t xml:space="preserve">　　　　</w:t>
            </w:r>
          </w:p>
        </w:tc>
      </w:tr>
      <w:tr w:rsidR="0001250E" w14:paraId="516B14F7" w14:textId="77777777">
        <w:trPr>
          <w:cantSplit/>
          <w:trHeight w:hRule="exact" w:val="440"/>
        </w:trPr>
        <w:tc>
          <w:tcPr>
            <w:tcW w:w="2625" w:type="dxa"/>
            <w:vAlign w:val="center"/>
          </w:tcPr>
          <w:p w14:paraId="3A0D4E54" w14:textId="77777777" w:rsidR="0001250E" w:rsidRDefault="0001250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設置地</w:t>
            </w:r>
          </w:p>
        </w:tc>
        <w:tc>
          <w:tcPr>
            <w:tcW w:w="10815" w:type="dxa"/>
            <w:gridSpan w:val="3"/>
            <w:vAlign w:val="center"/>
          </w:tcPr>
          <w:p w14:paraId="2B82BBCB" w14:textId="77777777" w:rsidR="0001250E" w:rsidRDefault="0001250E">
            <w:pPr>
              <w:wordWrap w:val="0"/>
              <w:overflowPunct w:val="0"/>
              <w:autoSpaceDE w:val="0"/>
              <w:autoSpaceDN w:val="0"/>
              <w:ind w:right="210"/>
            </w:pPr>
            <w:r>
              <w:rPr>
                <w:rFonts w:hint="eastAsia"/>
              </w:rPr>
              <w:t xml:space="preserve">　</w:t>
            </w:r>
          </w:p>
        </w:tc>
      </w:tr>
      <w:tr w:rsidR="0001250E" w14:paraId="739B815A" w14:textId="77777777">
        <w:trPr>
          <w:trHeight w:hRule="exact" w:val="440"/>
        </w:trPr>
        <w:tc>
          <w:tcPr>
            <w:tcW w:w="2625" w:type="dxa"/>
            <w:vAlign w:val="center"/>
          </w:tcPr>
          <w:p w14:paraId="141026BE" w14:textId="77777777" w:rsidR="0001250E" w:rsidRDefault="0001250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6411" w:type="dxa"/>
            <w:vAlign w:val="center"/>
          </w:tcPr>
          <w:p w14:paraId="4AAB06C9" w14:textId="77777777" w:rsidR="0001250E" w:rsidRDefault="0001250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9" w:type="dxa"/>
            <w:vAlign w:val="center"/>
          </w:tcPr>
          <w:p w14:paraId="1E303CF7" w14:textId="77777777" w:rsidR="0001250E" w:rsidRDefault="0001250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つり上げ荷重</w:t>
            </w:r>
          </w:p>
        </w:tc>
        <w:tc>
          <w:tcPr>
            <w:tcW w:w="2925" w:type="dxa"/>
            <w:vAlign w:val="center"/>
          </w:tcPr>
          <w:p w14:paraId="3B9F9171" w14:textId="77777777" w:rsidR="0001250E" w:rsidRDefault="0001250E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t>t</w:t>
            </w:r>
          </w:p>
        </w:tc>
      </w:tr>
      <w:tr w:rsidR="0001250E" w14:paraId="5FDB77F2" w14:textId="77777777">
        <w:trPr>
          <w:trHeight w:hRule="exact" w:val="440"/>
        </w:trPr>
        <w:tc>
          <w:tcPr>
            <w:tcW w:w="2625" w:type="dxa"/>
            <w:vAlign w:val="center"/>
          </w:tcPr>
          <w:p w14:paraId="2FBE49B7" w14:textId="77777777" w:rsidR="0001250E" w:rsidRDefault="0001250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製造許可年月日及び番号</w:t>
            </w:r>
          </w:p>
        </w:tc>
        <w:tc>
          <w:tcPr>
            <w:tcW w:w="10815" w:type="dxa"/>
            <w:gridSpan w:val="3"/>
            <w:vAlign w:val="center"/>
          </w:tcPr>
          <w:p w14:paraId="321EBA3D" w14:textId="77777777" w:rsidR="0001250E" w:rsidRDefault="0001250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年　　　月　　　日　　第　　　　　　号　</w:t>
            </w:r>
            <w:r>
              <w:t>(</w:t>
            </w:r>
            <w:r>
              <w:rPr>
                <w:rFonts w:hint="eastAsia"/>
              </w:rPr>
              <w:t xml:space="preserve">　　　　　　</w:t>
            </w:r>
            <w:r>
              <w:t>)</w:t>
            </w:r>
          </w:p>
        </w:tc>
      </w:tr>
      <w:tr w:rsidR="0001250E" w14:paraId="4B467A83" w14:textId="77777777" w:rsidTr="002646FF">
        <w:trPr>
          <w:trHeight w:val="643"/>
        </w:trPr>
        <w:tc>
          <w:tcPr>
            <w:tcW w:w="2625" w:type="dxa"/>
            <w:vAlign w:val="center"/>
          </w:tcPr>
          <w:p w14:paraId="01956B31" w14:textId="77777777" w:rsidR="0001250E" w:rsidRDefault="0001250E" w:rsidP="002646FF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設置工事を行う者の名称及び所在地</w:t>
            </w:r>
          </w:p>
        </w:tc>
        <w:tc>
          <w:tcPr>
            <w:tcW w:w="10815" w:type="dxa"/>
            <w:gridSpan w:val="3"/>
            <w:vAlign w:val="bottom"/>
          </w:tcPr>
          <w:p w14:paraId="5C3DD5F8" w14:textId="1C8F5573" w:rsidR="0001250E" w:rsidRDefault="0001250E" w:rsidP="00A727E1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電話</w:t>
            </w:r>
            <w:r w:rsidR="00481361">
              <w:rPr>
                <w:rFonts w:hint="eastAsia"/>
              </w:rPr>
              <w:t xml:space="preserve">　　　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  <w:r w:rsidR="00481361">
              <w:rPr>
                <w:rFonts w:hint="eastAsia"/>
              </w:rPr>
              <w:t xml:space="preserve">　　　　</w:t>
            </w:r>
          </w:p>
        </w:tc>
      </w:tr>
      <w:tr w:rsidR="0001250E" w14:paraId="50546FF0" w14:textId="77777777">
        <w:trPr>
          <w:trHeight w:hRule="exact" w:val="440"/>
        </w:trPr>
        <w:tc>
          <w:tcPr>
            <w:tcW w:w="2625" w:type="dxa"/>
            <w:vAlign w:val="center"/>
          </w:tcPr>
          <w:p w14:paraId="69D6DCB6" w14:textId="77777777" w:rsidR="0001250E" w:rsidRDefault="0001250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設置工事落成予定年月日</w:t>
            </w:r>
          </w:p>
        </w:tc>
        <w:tc>
          <w:tcPr>
            <w:tcW w:w="10815" w:type="dxa"/>
            <w:gridSpan w:val="3"/>
            <w:vAlign w:val="center"/>
          </w:tcPr>
          <w:p w14:paraId="72DE2C3F" w14:textId="77777777" w:rsidR="0001250E" w:rsidRDefault="0001250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　　年　　　　　　月　　　　　　日</w:t>
            </w:r>
          </w:p>
        </w:tc>
      </w:tr>
    </w:tbl>
    <w:p w14:paraId="52571830" w14:textId="77777777" w:rsidR="0001250E" w:rsidRDefault="0001250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年　　月　　日</w:t>
      </w:r>
    </w:p>
    <w:p w14:paraId="7247C6A5" w14:textId="63A2C93F" w:rsidR="0001250E" w:rsidRDefault="0001250E" w:rsidP="002646FF">
      <w:pPr>
        <w:overflowPunct w:val="0"/>
        <w:autoSpaceDE w:val="0"/>
        <w:autoSpaceDN w:val="0"/>
        <w:ind w:leftChars="4600" w:left="9660" w:right="420"/>
        <w:jc w:val="left"/>
      </w:pPr>
      <w:r>
        <w:rPr>
          <w:rFonts w:hint="eastAsia"/>
        </w:rPr>
        <w:t>事業者職</w:t>
      </w:r>
      <w:r w:rsidR="00481361">
        <w:rPr>
          <w:rFonts w:hint="eastAsia"/>
        </w:rPr>
        <w:t>氏名</w:t>
      </w:r>
      <w:r>
        <w:rPr>
          <w:rFonts w:hint="eastAsia"/>
        </w:rPr>
        <w:t xml:space="preserve">　</w:t>
      </w:r>
    </w:p>
    <w:p w14:paraId="469CA6A5" w14:textId="77777777" w:rsidR="0001250E" w:rsidRDefault="0001250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労働基準監督署長殿</w:t>
      </w:r>
    </w:p>
    <w:p w14:paraId="02B1E7C7" w14:textId="77777777" w:rsidR="0001250E" w:rsidRDefault="0001250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7E157CFB" w14:textId="770F64B4" w:rsidR="0001250E" w:rsidRDefault="0001250E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　</w:t>
      </w:r>
      <w:r w:rsidR="00266A12">
        <w:rPr>
          <w:rFonts w:hint="eastAsia"/>
        </w:rPr>
        <w:t>１</w:t>
      </w:r>
      <w:r>
        <w:rPr>
          <w:rFonts w:hint="eastAsia"/>
        </w:rPr>
        <w:t xml:space="preserve">　「事業の種類」の欄は、日本標準産業分類</w:t>
      </w:r>
      <w:r>
        <w:t>(</w:t>
      </w:r>
      <w:r>
        <w:rPr>
          <w:rFonts w:hint="eastAsia"/>
        </w:rPr>
        <w:t>中分類</w:t>
      </w:r>
      <w:r>
        <w:t>)</w:t>
      </w:r>
      <w:r>
        <w:rPr>
          <w:rFonts w:hint="eastAsia"/>
        </w:rPr>
        <w:t>による分類を記入すること。</w:t>
      </w:r>
    </w:p>
    <w:p w14:paraId="5BBC0BBB" w14:textId="18DCEC8E" w:rsidR="0001250E" w:rsidRDefault="0001250E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　</w:t>
      </w:r>
      <w:r w:rsidR="00266A12">
        <w:rPr>
          <w:rFonts w:hint="eastAsia"/>
        </w:rPr>
        <w:t>２</w:t>
      </w:r>
      <w:r>
        <w:rPr>
          <w:rFonts w:hint="eastAsia"/>
        </w:rPr>
        <w:t xml:space="preserve">　「製造許可年月日及び番号」の欄の</w:t>
      </w:r>
      <w:r>
        <w:t>(</w:t>
      </w:r>
      <w:r>
        <w:rPr>
          <w:rFonts w:hint="eastAsia"/>
        </w:rPr>
        <w:t xml:space="preserve">　</w:t>
      </w:r>
      <w:r>
        <w:t>)</w:t>
      </w:r>
      <w:r>
        <w:rPr>
          <w:rFonts w:hint="eastAsia"/>
        </w:rPr>
        <w:t>内には、すでに製造許可を受けているクレーンと型式が同一であるクレーンについて、その旨を注記すること。</w:t>
      </w:r>
    </w:p>
    <w:sectPr w:rsidR="0001250E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DF710" w14:textId="77777777" w:rsidR="00C34185" w:rsidRDefault="00C34185">
      <w:r>
        <w:separator/>
      </w:r>
    </w:p>
  </w:endnote>
  <w:endnote w:type="continuationSeparator" w:id="0">
    <w:p w14:paraId="44BCDF29" w14:textId="77777777" w:rsidR="00C34185" w:rsidRDefault="00C3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3ADB9" w14:textId="77777777" w:rsidR="00C34185" w:rsidRDefault="00C34185">
      <w:r>
        <w:separator/>
      </w:r>
    </w:p>
  </w:footnote>
  <w:footnote w:type="continuationSeparator" w:id="0">
    <w:p w14:paraId="6F982EFB" w14:textId="77777777" w:rsidR="00C34185" w:rsidRDefault="00C34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250E"/>
    <w:rsid w:val="0001250E"/>
    <w:rsid w:val="00013F42"/>
    <w:rsid w:val="00014975"/>
    <w:rsid w:val="00026B21"/>
    <w:rsid w:val="000C75D6"/>
    <w:rsid w:val="002646FF"/>
    <w:rsid w:val="00266A12"/>
    <w:rsid w:val="003D002C"/>
    <w:rsid w:val="00481361"/>
    <w:rsid w:val="004B1E2F"/>
    <w:rsid w:val="00502E93"/>
    <w:rsid w:val="005B7013"/>
    <w:rsid w:val="00736A82"/>
    <w:rsid w:val="00782612"/>
    <w:rsid w:val="007F2EC3"/>
    <w:rsid w:val="00831C1E"/>
    <w:rsid w:val="009945B1"/>
    <w:rsid w:val="00A26178"/>
    <w:rsid w:val="00A64625"/>
    <w:rsid w:val="00A727E1"/>
    <w:rsid w:val="00AB5DF0"/>
    <w:rsid w:val="00AF17F7"/>
    <w:rsid w:val="00B14DB2"/>
    <w:rsid w:val="00C02FB4"/>
    <w:rsid w:val="00C1536B"/>
    <w:rsid w:val="00C34185"/>
    <w:rsid w:val="00C72AC4"/>
    <w:rsid w:val="00C81339"/>
    <w:rsid w:val="00C907AE"/>
    <w:rsid w:val="00D7005A"/>
    <w:rsid w:val="00DA04D5"/>
    <w:rsid w:val="00E25530"/>
    <w:rsid w:val="00F50722"/>
    <w:rsid w:val="00F554BA"/>
    <w:rsid w:val="00FD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DB216"/>
  <w14:defaultImageDpi w14:val="0"/>
  <w15:docId w15:val="{E440CA7E-3546-4253-8F27-3ED95416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Revision"/>
    <w:hidden/>
    <w:uiPriority w:val="99"/>
    <w:semiHidden/>
    <w:rsid w:val="00266A12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03E8D-CFA3-451E-9599-DFCBB26D89D1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85e6e18b-26c1-4122-9e79-e6c53ac26d53"/>
    <ds:schemaRef ds:uri="http://purl.org/dc/terms/"/>
    <ds:schemaRef ds:uri="http://purl.org/dc/dcmitype/"/>
    <ds:schemaRef ds:uri="867e06b1-b9c5-4f35-8f04-ffac1e52e269"/>
    <ds:schemaRef ds:uri="http://purl.org/dc/elements/1.1/"/>
    <ds:schemaRef ds:uri="http://schemas.microsoft.com/office/infopath/2007/PartnerControls"/>
    <ds:schemaRef ds:uri="http://www.w3.org/XML/1998/namespace"/>
    <ds:schemaRef ds:uri="263dbbe5-076b-4606-a03b-9598f5f2f35a"/>
    <ds:schemaRef ds:uri="1e39eb4f-11e8-449c-a3a5-a3aad1fe5c6e"/>
  </ds:schemaRefs>
</ds:datastoreItem>
</file>

<file path=customXml/itemProps2.xml><?xml version="1.0" encoding="utf-8"?>
<ds:datastoreItem xmlns:ds="http://schemas.openxmlformats.org/officeDocument/2006/customXml" ds:itemID="{1CE61B4D-6453-4CAD-B798-F0487C28AC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560F67-5755-421B-BCF4-69FEC037D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57</Words>
  <Characters>330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0x010100F2FE26A3DA001B4781E8E99F2BADD455</vt:lpwstr>
  </property>
  <property fmtid="{D5CDD505-2E9C-101B-9397-08002B2CF9AE}" pid="3" name="MediaServiceImageTags">
    <vt:lpwstr/>
  </property>
  <property fmtid="{D5CDD505-2E9C-101B-9397-08002B2CF9AE}" pid="4" name="Order">
    <vt:r8>29098100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