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73E8" w14:textId="25E2AB11" w:rsidR="00C03170" w:rsidRDefault="00C03170">
      <w:pPr>
        <w:wordWrap w:val="0"/>
        <w:overflowPunct w:val="0"/>
        <w:autoSpaceDE w:val="0"/>
        <w:autoSpaceDN w:val="0"/>
        <w:rPr>
          <w:lang w:eastAsia="zh-CN"/>
        </w:rPr>
      </w:pPr>
      <w:r w:rsidRPr="64ADE8CD">
        <w:rPr>
          <w:lang w:eastAsia="zh-CN"/>
        </w:rPr>
        <w:t>様式第</w:t>
      </w:r>
      <w:r w:rsidR="00E44561">
        <w:rPr>
          <w:lang w:eastAsia="zh-CN"/>
        </w:rPr>
        <w:t>１</w:t>
      </w:r>
      <w:r w:rsidRPr="64ADE8CD">
        <w:rPr>
          <w:lang w:eastAsia="zh-CN"/>
        </w:rPr>
        <w:t>号</w:t>
      </w:r>
      <w:r w:rsidR="000128D4">
        <w:rPr>
          <w:lang w:eastAsia="zh-CN"/>
        </w:rPr>
        <w:t>（</w:t>
      </w:r>
      <w:r w:rsidRPr="64ADE8CD">
        <w:rPr>
          <w:lang w:eastAsia="zh-CN"/>
        </w:rPr>
        <w:t>第</w:t>
      </w:r>
      <w:r w:rsidR="00E44561">
        <w:rPr>
          <w:lang w:eastAsia="zh-CN"/>
        </w:rPr>
        <w:t>３</w:t>
      </w:r>
      <w:r w:rsidRPr="64ADE8CD">
        <w:rPr>
          <w:lang w:eastAsia="zh-CN"/>
        </w:rPr>
        <w:t>条、第53条、第94条、第138条、第172条関係</w:t>
      </w:r>
      <w:r w:rsidR="000128D4">
        <w:rPr>
          <w:lang w:eastAsia="zh-CN"/>
        </w:rPr>
        <w:t>）</w:t>
      </w:r>
    </w:p>
    <w:p w14:paraId="01BC53F7" w14:textId="77777777" w:rsidR="00C03170" w:rsidRDefault="00C03170">
      <w:pPr>
        <w:wordWrap w:val="0"/>
        <w:overflowPunct w:val="0"/>
        <w:autoSpaceDE w:val="0"/>
        <w:autoSpaceDN w:val="0"/>
        <w:jc w:val="center"/>
      </w:pPr>
      <w:r w:rsidRPr="64ADE8CD">
        <w:t>(　　)</w:t>
      </w:r>
      <w:r w:rsidRPr="64ADE8CD">
        <w:rPr>
          <w:spacing w:val="105"/>
        </w:rPr>
        <w:t>製造許可申請</w:t>
      </w:r>
      <w:r w:rsidRPr="64ADE8CD"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4179"/>
        <w:gridCol w:w="1985"/>
        <w:gridCol w:w="4651"/>
      </w:tblGrid>
      <w:tr w:rsidR="00C03170" w14:paraId="6724C5C6" w14:textId="77777777" w:rsidTr="64ADE8CD">
        <w:trPr>
          <w:trHeight w:val="661"/>
        </w:trPr>
        <w:tc>
          <w:tcPr>
            <w:tcW w:w="2625" w:type="dxa"/>
            <w:vAlign w:val="center"/>
          </w:tcPr>
          <w:p w14:paraId="30EDE58D" w14:textId="77777777" w:rsidR="00C03170" w:rsidRDefault="00C0317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E04D10">
              <w:t>場</w:t>
            </w:r>
            <w:r>
              <w:t>の名称</w:t>
            </w:r>
          </w:p>
        </w:tc>
        <w:tc>
          <w:tcPr>
            <w:tcW w:w="10815" w:type="dxa"/>
            <w:gridSpan w:val="3"/>
            <w:vAlign w:val="center"/>
          </w:tcPr>
          <w:p w14:paraId="318C1C41" w14:textId="77777777" w:rsidR="00C03170" w:rsidRDefault="00C0317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03170" w14:paraId="01716328" w14:textId="77777777" w:rsidTr="00FC2A4A">
        <w:trPr>
          <w:trHeight w:val="659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26CF" w14:textId="77777777" w:rsidR="00C03170" w:rsidRDefault="00C03170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E04D10">
              <w:t>場</w:t>
            </w:r>
            <w:r>
              <w:t>の所在地</w:t>
            </w:r>
          </w:p>
        </w:tc>
        <w:tc>
          <w:tcPr>
            <w:tcW w:w="10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1798F" w14:textId="1DC7C19A" w:rsidR="00C03170" w:rsidRDefault="00C03170" w:rsidP="000128D4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 w:rsidRPr="64ADE8CD">
              <w:t>電話</w:t>
            </w:r>
            <w:r w:rsidR="000128D4" w:rsidRPr="64ADE8CD">
              <w:t xml:space="preserve">　　　(</w:t>
            </w:r>
            <w:r w:rsidRPr="64ADE8CD">
              <w:t xml:space="preserve">　　　　)</w:t>
            </w:r>
            <w:r w:rsidR="000128D4" w:rsidRPr="64ADE8CD">
              <w:t xml:space="preserve">　　　　</w:t>
            </w:r>
          </w:p>
        </w:tc>
      </w:tr>
      <w:tr w:rsidR="00C03170" w14:paraId="7536403E" w14:textId="77777777" w:rsidTr="00FC2A4A">
        <w:trPr>
          <w:trHeight w:val="669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A0D6" w14:textId="77777777" w:rsidR="00C03170" w:rsidRDefault="00C03170" w:rsidP="64ADE8CD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製造予定のクレーン等の種類及び型式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317E" w14:textId="77777777" w:rsidR="00C03170" w:rsidRDefault="00C0317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AEF9" w14:textId="77777777" w:rsidR="00E04D10" w:rsidRDefault="00C03170" w:rsidP="64ADE8CD">
            <w:pPr>
              <w:overflowPunct w:val="0"/>
              <w:autoSpaceDE w:val="0"/>
              <w:autoSpaceDN w:val="0"/>
              <w:jc w:val="distribute"/>
            </w:pPr>
            <w:r>
              <w:t>つり上げ荷重</w:t>
            </w:r>
          </w:p>
          <w:p w14:paraId="0EE87E92" w14:textId="77777777" w:rsidR="00C03170" w:rsidRDefault="00C03170" w:rsidP="64ADE8CD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又は積載荷重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611D" w14:textId="77777777" w:rsidR="00C03170" w:rsidRDefault="00C03170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C03170" w14:paraId="58E238CE" w14:textId="77777777" w:rsidTr="64ADE8CD">
        <w:trPr>
          <w:trHeight w:val="643"/>
        </w:trPr>
        <w:tc>
          <w:tcPr>
            <w:tcW w:w="2625" w:type="dxa"/>
            <w:vAlign w:val="center"/>
          </w:tcPr>
          <w:p w14:paraId="3D4B78E5" w14:textId="77777777" w:rsidR="00C03170" w:rsidRDefault="00C03170" w:rsidP="64ADE8C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クレーン等の製造に関する経歴の概要</w:t>
            </w:r>
          </w:p>
        </w:tc>
        <w:tc>
          <w:tcPr>
            <w:tcW w:w="10815" w:type="dxa"/>
            <w:gridSpan w:val="3"/>
            <w:vAlign w:val="center"/>
          </w:tcPr>
          <w:p w14:paraId="1369B21A" w14:textId="77777777" w:rsidR="00C03170" w:rsidRDefault="00C0317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E04D10" w14:paraId="6700C4E6" w14:textId="77777777" w:rsidTr="00FC2A4A">
        <w:trPr>
          <w:trHeight w:val="643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1ADD" w14:textId="77777777" w:rsidR="00E04D10" w:rsidRDefault="00E04D10" w:rsidP="64ADE8CD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登録設計審査等機関による設計審査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7CEF" w14:textId="77777777" w:rsidR="00E04D10" w:rsidRDefault="00E04D10" w:rsidP="64ADE8C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有　　・　　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9EFC" w14:textId="77777777" w:rsidR="00E04D10" w:rsidRDefault="00E04D10" w:rsidP="64ADE8CD">
            <w:pPr>
              <w:overflowPunct w:val="0"/>
              <w:autoSpaceDE w:val="0"/>
              <w:autoSpaceDN w:val="0"/>
              <w:jc w:val="distribute"/>
            </w:pPr>
            <w:r>
              <w:t>登録設計審査等機関の名称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24C" w14:textId="77777777" w:rsidR="00E04D10" w:rsidRDefault="00E04D10" w:rsidP="00E04D10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238E9CD9" w14:textId="77777777" w:rsidR="00C03170" w:rsidRDefault="00C0317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050"/>
        <w:gridCol w:w="12075"/>
      </w:tblGrid>
      <w:tr w:rsidR="00C03170" w14:paraId="71222BA6" w14:textId="77777777" w:rsidTr="64ADE8CD">
        <w:trPr>
          <w:trHeight w:val="881"/>
        </w:trPr>
        <w:tc>
          <w:tcPr>
            <w:tcW w:w="315" w:type="dxa"/>
            <w:tcBorders>
              <w:top w:val="nil"/>
              <w:left w:val="nil"/>
              <w:bottom w:val="nil"/>
            </w:tcBorders>
            <w:vAlign w:val="center"/>
          </w:tcPr>
          <w:p w14:paraId="3123FCE3" w14:textId="77777777" w:rsidR="00C03170" w:rsidRDefault="00C03170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4CA951F4" w14:textId="77777777" w:rsidR="00C03170" w:rsidRDefault="00C03170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rPr>
                <w:rFonts w:hint="eastAsia"/>
                <w:spacing w:val="105"/>
              </w:rPr>
              <w:t>収</w:t>
            </w:r>
            <w:r>
              <w:rPr>
                <w:rFonts w:hint="eastAsia"/>
              </w:rPr>
              <w:t>入印紙</w:t>
            </w:r>
          </w:p>
        </w:tc>
        <w:tc>
          <w:tcPr>
            <w:tcW w:w="12075" w:type="dxa"/>
            <w:tcBorders>
              <w:top w:val="nil"/>
              <w:bottom w:val="nil"/>
              <w:right w:val="nil"/>
            </w:tcBorders>
            <w:vAlign w:val="center"/>
          </w:tcPr>
          <w:p w14:paraId="16B9CE0B" w14:textId="17A5C481" w:rsidR="00C03170" w:rsidRDefault="00C03170" w:rsidP="64ADE8CD">
            <w:pPr>
              <w:overflowPunct w:val="0"/>
              <w:autoSpaceDE w:val="0"/>
              <w:autoSpaceDN w:val="0"/>
              <w:ind w:leftChars="3900" w:left="8190" w:right="318"/>
              <w:jc w:val="left"/>
            </w:pPr>
            <w:r w:rsidRPr="64ADE8CD">
              <w:t>申請者</w:t>
            </w:r>
            <w:r w:rsidRPr="64ADE8CD">
              <w:rPr>
                <w:kern w:val="0"/>
              </w:rPr>
              <w:t>氏名</w:t>
            </w:r>
          </w:p>
        </w:tc>
      </w:tr>
    </w:tbl>
    <w:p w14:paraId="46F16D39" w14:textId="332818CC" w:rsidR="00C03170" w:rsidRDefault="00C03170">
      <w:pPr>
        <w:wordWrap w:val="0"/>
        <w:overflowPunct w:val="0"/>
        <w:autoSpaceDE w:val="0"/>
        <w:autoSpaceDN w:val="0"/>
      </w:pPr>
      <w:r>
        <w:t xml:space="preserve">　　　</w:t>
      </w:r>
      <w:r w:rsidR="00931343">
        <w:t xml:space="preserve">　　　　</w:t>
      </w:r>
      <w:r>
        <w:t>労働局長殿</w:t>
      </w:r>
    </w:p>
    <w:p w14:paraId="36F80F88" w14:textId="77777777" w:rsidR="00C03170" w:rsidRDefault="00C03170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6578967E" w14:textId="1188F652" w:rsidR="00C03170" w:rsidRDefault="00C03170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E04D10">
        <w:t>１</w:t>
      </w:r>
      <w:r>
        <w:t xml:space="preserve">　表題の(　)内には、クレーン、</w:t>
      </w:r>
      <w:r w:rsidR="00E04D10">
        <w:t>移動式クレーン、</w:t>
      </w:r>
      <w:r w:rsidR="00F95461">
        <w:t>デリック</w:t>
      </w:r>
      <w:r>
        <w:t>、エレベーター又は建設用リフトの別を記入すること。</w:t>
      </w:r>
    </w:p>
    <w:p w14:paraId="5E32418E" w14:textId="20B8BA7D" w:rsidR="00E04D10" w:rsidRDefault="00C03170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E04D10">
        <w:t>２</w:t>
      </w:r>
      <w:r>
        <w:t xml:space="preserve">　</w:t>
      </w:r>
      <w:r w:rsidR="00E04D10">
        <w:t>「登録設計審査等機関の名称」</w:t>
      </w:r>
      <w:r w:rsidR="002D12CD">
        <w:t>の</w:t>
      </w:r>
      <w:r w:rsidR="00E04D10">
        <w:t>欄は、登録設計審査等機関が設計審査を行</w:t>
      </w:r>
      <w:r w:rsidR="000128D4">
        <w:t>つ</w:t>
      </w:r>
      <w:r w:rsidR="00E04D10">
        <w:t>た場合に記入すること。</w:t>
      </w:r>
    </w:p>
    <w:p w14:paraId="16178A8E" w14:textId="51F50EB8" w:rsidR="00C03170" w:rsidRDefault="00E04D10" w:rsidP="64ADE8CD">
      <w:pPr>
        <w:wordWrap w:val="0"/>
        <w:overflowPunct w:val="0"/>
        <w:autoSpaceDE w:val="0"/>
        <w:autoSpaceDN w:val="0"/>
        <w:ind w:leftChars="100" w:left="210" w:firstLineChars="100" w:firstLine="210"/>
      </w:pPr>
      <w:r>
        <w:t xml:space="preserve">３　</w:t>
      </w:r>
      <w:r w:rsidR="00C03170">
        <w:t>収入印紙は、申請者において消印しないこと。</w:t>
      </w:r>
    </w:p>
    <w:sectPr w:rsidR="00C03170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3012B" w14:textId="77777777" w:rsidR="009C6EA4" w:rsidRDefault="009C6EA4">
      <w:r>
        <w:separator/>
      </w:r>
    </w:p>
  </w:endnote>
  <w:endnote w:type="continuationSeparator" w:id="0">
    <w:p w14:paraId="39DE72D0" w14:textId="77777777" w:rsidR="009C6EA4" w:rsidRDefault="009C6EA4">
      <w:r>
        <w:continuationSeparator/>
      </w:r>
    </w:p>
  </w:endnote>
  <w:endnote w:type="continuationNotice" w:id="1">
    <w:p w14:paraId="3A5917B6" w14:textId="77777777" w:rsidR="009C6EA4" w:rsidRDefault="009C6E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75D39" w14:textId="77777777" w:rsidR="009C6EA4" w:rsidRDefault="009C6EA4">
      <w:r>
        <w:separator/>
      </w:r>
    </w:p>
  </w:footnote>
  <w:footnote w:type="continuationSeparator" w:id="0">
    <w:p w14:paraId="4D22EA72" w14:textId="77777777" w:rsidR="009C6EA4" w:rsidRDefault="009C6EA4">
      <w:r>
        <w:continuationSeparator/>
      </w:r>
    </w:p>
  </w:footnote>
  <w:footnote w:type="continuationNotice" w:id="1">
    <w:p w14:paraId="540397A1" w14:textId="77777777" w:rsidR="009C6EA4" w:rsidRDefault="009C6EA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3170"/>
    <w:rsid w:val="000128D4"/>
    <w:rsid w:val="000E6691"/>
    <w:rsid w:val="002712F4"/>
    <w:rsid w:val="002D12CD"/>
    <w:rsid w:val="002E4A7E"/>
    <w:rsid w:val="00350A47"/>
    <w:rsid w:val="00355FB2"/>
    <w:rsid w:val="00391CAF"/>
    <w:rsid w:val="00452113"/>
    <w:rsid w:val="00460606"/>
    <w:rsid w:val="004C44A1"/>
    <w:rsid w:val="004E14EF"/>
    <w:rsid w:val="00532699"/>
    <w:rsid w:val="00541A29"/>
    <w:rsid w:val="00564F5D"/>
    <w:rsid w:val="005D2720"/>
    <w:rsid w:val="006074B0"/>
    <w:rsid w:val="006953EC"/>
    <w:rsid w:val="006B1460"/>
    <w:rsid w:val="00777551"/>
    <w:rsid w:val="007D180F"/>
    <w:rsid w:val="00826D41"/>
    <w:rsid w:val="0085086C"/>
    <w:rsid w:val="00854631"/>
    <w:rsid w:val="008B3CD9"/>
    <w:rsid w:val="008E15E3"/>
    <w:rsid w:val="00904FBF"/>
    <w:rsid w:val="00931343"/>
    <w:rsid w:val="009953E0"/>
    <w:rsid w:val="009C6EA4"/>
    <w:rsid w:val="009D1CDC"/>
    <w:rsid w:val="009E5D85"/>
    <w:rsid w:val="00AB6B72"/>
    <w:rsid w:val="00B65DC0"/>
    <w:rsid w:val="00BD6FD0"/>
    <w:rsid w:val="00C03170"/>
    <w:rsid w:val="00C1536B"/>
    <w:rsid w:val="00C36766"/>
    <w:rsid w:val="00C72AC4"/>
    <w:rsid w:val="00C91262"/>
    <w:rsid w:val="00CC1360"/>
    <w:rsid w:val="00CF6324"/>
    <w:rsid w:val="00DE450F"/>
    <w:rsid w:val="00E04D10"/>
    <w:rsid w:val="00E44561"/>
    <w:rsid w:val="00E46C23"/>
    <w:rsid w:val="00EE61D4"/>
    <w:rsid w:val="00F95461"/>
    <w:rsid w:val="00FB3209"/>
    <w:rsid w:val="00FC2A4A"/>
    <w:rsid w:val="00FE2BDC"/>
    <w:rsid w:val="64ADE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18703"/>
  <w14:defaultImageDpi w14:val="0"/>
  <w15:docId w15:val="{ECEF6953-E9BC-40F2-9EAD-B2B2A31A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E04D10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A48DDD8D-76D4-4E82-AC0F-14CE3484F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BCBC8-2723-42DA-BC8C-8CA10E8FF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98D5DA-B491-45F3-8DC6-D2F1D2F49342}">
  <ds:schemaRefs>
    <ds:schemaRef ds:uri="http://www.w3.org/XML/1998/namespace"/>
    <ds:schemaRef ds:uri="http://purl.org/dc/elements/1.1/"/>
    <ds:schemaRef ds:uri="85e6e18b-26c1-4122-9e79-e6c53ac26d53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67e06b1-b9c5-4f35-8f04-ffac1e52e269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53</Words>
  <Characters>303</Characters>
  <DocSecurity>0</DocSecurity>
  <Lines>2</Lines>
  <Paragraphs>1</Paragraphs>
  <ScaleCrop>false</ScaleCrop>
  <LinksUpToDate>false</LinksUpToDate>
  <CharactersWithSpaces>355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0x010100F2FE26A3DA001B4781E8E99F2BADD455</vt:lpwstr>
  </property>
  <property fmtid="{D5CDD505-2E9C-101B-9397-08002B2CF9AE}" pid="3" name="MediaServiceImageTags">
    <vt:lpwstr/>
  </property>
  <property fmtid="{D5CDD505-2E9C-101B-9397-08002B2CF9AE}" pid="4" name="Order">
    <vt:r8>27745900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