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C1C5A" w14:textId="3EDF4E97" w:rsidR="00E00F7F" w:rsidRDefault="00E00F7F">
      <w:pPr>
        <w:wordWrap w:val="0"/>
        <w:overflowPunct w:val="0"/>
        <w:autoSpaceDE w:val="0"/>
        <w:autoSpaceDN w:val="0"/>
      </w:pPr>
      <w:r>
        <w:t>様式第</w:t>
      </w:r>
      <w:r w:rsidR="00614D99">
        <w:t>７</w:t>
      </w:r>
      <w:r>
        <w:t>号</w:t>
      </w:r>
      <w:r w:rsidR="00C435A2">
        <w:t>（</w:t>
      </w:r>
      <w:r>
        <w:t>第</w:t>
      </w:r>
      <w:r w:rsidR="00614D99">
        <w:t>７</w:t>
      </w:r>
      <w:r>
        <w:t>条、第53条関係</w:t>
      </w:r>
      <w:r w:rsidR="00C435A2">
        <w:t>）</w:t>
      </w:r>
    </w:p>
    <w:p w14:paraId="763888D3" w14:textId="77777777" w:rsidR="00E00F7F" w:rsidRDefault="00E00F7F">
      <w:pPr>
        <w:wordWrap w:val="0"/>
        <w:overflowPunct w:val="0"/>
        <w:autoSpaceDE w:val="0"/>
        <w:autoSpaceDN w:val="0"/>
        <w:jc w:val="center"/>
      </w:pPr>
      <w:r w:rsidRPr="7FC9A3D1">
        <w:t xml:space="preserve">(　　　)　</w:t>
      </w:r>
      <w:r w:rsidRPr="7FC9A3D1">
        <w:rPr>
          <w:spacing w:val="105"/>
        </w:rPr>
        <w:t>溶接検査申請</w:t>
      </w:r>
      <w:r w:rsidRPr="7FC9A3D1">
        <w:t>書</w:t>
      </w:r>
    </w:p>
    <w:tbl>
      <w:tblPr>
        <w:tblW w:w="13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4527"/>
        <w:gridCol w:w="2316"/>
        <w:gridCol w:w="3552"/>
      </w:tblGrid>
      <w:tr w:rsidR="00E00F7F" w14:paraId="51816B25" w14:textId="77777777" w:rsidTr="7FC9A3D1">
        <w:trPr>
          <w:trHeight w:hRule="exact" w:val="478"/>
        </w:trPr>
        <w:tc>
          <w:tcPr>
            <w:tcW w:w="3045" w:type="dxa"/>
            <w:vAlign w:val="center"/>
          </w:tcPr>
          <w:p w14:paraId="71E608A6" w14:textId="77777777" w:rsidR="00E00F7F" w:rsidRDefault="00E00F7F">
            <w:pPr>
              <w:wordWrap w:val="0"/>
              <w:overflowPunct w:val="0"/>
              <w:autoSpaceDE w:val="0"/>
              <w:autoSpaceDN w:val="0"/>
              <w:spacing w:line="240" w:lineRule="exact"/>
              <w:ind w:left="6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0395" w:type="dxa"/>
            <w:gridSpan w:val="3"/>
            <w:vAlign w:val="center"/>
          </w:tcPr>
          <w:p w14:paraId="20E6CE34" w14:textId="77777777" w:rsidR="00E00F7F" w:rsidRDefault="00E00F7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E00F7F" w14:paraId="69A5F579" w14:textId="77777777" w:rsidTr="7FC9A3D1">
        <w:trPr>
          <w:trHeight w:hRule="exact" w:val="557"/>
        </w:trPr>
        <w:tc>
          <w:tcPr>
            <w:tcW w:w="3045" w:type="dxa"/>
            <w:vAlign w:val="center"/>
          </w:tcPr>
          <w:p w14:paraId="6CF84481" w14:textId="77777777" w:rsidR="00E00F7F" w:rsidRDefault="00E00F7F">
            <w:pPr>
              <w:wordWrap w:val="0"/>
              <w:overflowPunct w:val="0"/>
              <w:autoSpaceDE w:val="0"/>
              <w:autoSpaceDN w:val="0"/>
              <w:spacing w:line="240" w:lineRule="exact"/>
              <w:ind w:left="6"/>
              <w:jc w:val="distribute"/>
            </w:pPr>
            <w:r>
              <w:rPr>
                <w:rFonts w:hint="eastAsia"/>
              </w:rPr>
              <w:t>最高使用圧力</w:t>
            </w:r>
          </w:p>
        </w:tc>
        <w:tc>
          <w:tcPr>
            <w:tcW w:w="4527" w:type="dxa"/>
            <w:vAlign w:val="center"/>
          </w:tcPr>
          <w:p w14:paraId="0B68EF72" w14:textId="77777777" w:rsidR="00E00F7F" w:rsidRDefault="00E00F7F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MPa</w:t>
            </w:r>
          </w:p>
        </w:tc>
        <w:tc>
          <w:tcPr>
            <w:tcW w:w="2316" w:type="dxa"/>
            <w:vAlign w:val="center"/>
          </w:tcPr>
          <w:p w14:paraId="53B68F27" w14:textId="77777777" w:rsidR="00E00F7F" w:rsidRDefault="00E00F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伝熱面積又は内容積</w:t>
            </w:r>
          </w:p>
        </w:tc>
        <w:tc>
          <w:tcPr>
            <w:tcW w:w="3552" w:type="dxa"/>
            <w:vAlign w:val="center"/>
          </w:tcPr>
          <w:p w14:paraId="1D9EA17D" w14:textId="77777777" w:rsidR="00E00F7F" w:rsidRDefault="00E00F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・</w:t>
            </w:r>
            <w:r>
              <w:t>m</w:t>
            </w:r>
            <w:r>
              <w:rPr>
                <w:vertAlign w:val="superscript"/>
              </w:rPr>
              <w:t>3</w:t>
            </w:r>
          </w:p>
        </w:tc>
      </w:tr>
      <w:tr w:rsidR="00E00F7F" w14:paraId="3CF548FD" w14:textId="77777777" w:rsidTr="7FC9A3D1">
        <w:trPr>
          <w:trHeight w:hRule="exact" w:val="719"/>
        </w:trPr>
        <w:tc>
          <w:tcPr>
            <w:tcW w:w="3045" w:type="dxa"/>
            <w:noWrap/>
            <w:tcFitText/>
            <w:vAlign w:val="center"/>
          </w:tcPr>
          <w:p w14:paraId="1EC72496" w14:textId="77777777" w:rsidR="00E00F7F" w:rsidRDefault="00E00F7F" w:rsidP="00871A80">
            <w:pPr>
              <w:overflowPunct w:val="0"/>
              <w:autoSpaceDE w:val="0"/>
              <w:autoSpaceDN w:val="0"/>
              <w:ind w:left="6"/>
            </w:pPr>
            <w:r w:rsidRPr="00871A80">
              <w:rPr>
                <w:rFonts w:hint="eastAsia"/>
                <w:spacing w:val="25"/>
                <w:kern w:val="0"/>
              </w:rPr>
              <w:t>製造許可</w:t>
            </w:r>
            <w:r w:rsidRPr="00871A80">
              <w:rPr>
                <w:rFonts w:hint="eastAsia"/>
                <w:spacing w:val="25"/>
              </w:rPr>
              <w:t>年月日及び番</w:t>
            </w:r>
            <w:r w:rsidRPr="00871A80">
              <w:rPr>
                <w:rFonts w:hint="eastAsia"/>
                <w:spacing w:val="5"/>
              </w:rPr>
              <w:t>号</w:t>
            </w:r>
          </w:p>
        </w:tc>
        <w:tc>
          <w:tcPr>
            <w:tcW w:w="10395" w:type="dxa"/>
            <w:gridSpan w:val="3"/>
            <w:vAlign w:val="center"/>
          </w:tcPr>
          <w:p w14:paraId="58D34B1C" w14:textId="77777777" w:rsidR="00E00F7F" w:rsidRDefault="00E00F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　月　　　　日　　　　第　　　　号</w:t>
            </w:r>
          </w:p>
        </w:tc>
      </w:tr>
      <w:tr w:rsidR="00A60E5D" w14:paraId="3A0396DD" w14:textId="77777777" w:rsidTr="7FC9A3D1">
        <w:trPr>
          <w:trHeight w:hRule="exact" w:val="539"/>
        </w:trPr>
        <w:tc>
          <w:tcPr>
            <w:tcW w:w="3045" w:type="dxa"/>
            <w:vAlign w:val="center"/>
          </w:tcPr>
          <w:p w14:paraId="03951E8B" w14:textId="7255ECB8" w:rsidR="00A60E5D" w:rsidRDefault="006B57BF">
            <w:pPr>
              <w:wordWrap w:val="0"/>
              <w:overflowPunct w:val="0"/>
              <w:autoSpaceDE w:val="0"/>
              <w:autoSpaceDN w:val="0"/>
              <w:ind w:left="6"/>
              <w:jc w:val="distribute"/>
            </w:pPr>
            <w:r>
              <w:t>登録設計審査等機関</w:t>
            </w:r>
            <w:r w:rsidR="00D06A41">
              <w:t>の名称</w:t>
            </w:r>
          </w:p>
        </w:tc>
        <w:tc>
          <w:tcPr>
            <w:tcW w:w="10395" w:type="dxa"/>
            <w:gridSpan w:val="3"/>
            <w:vAlign w:val="center"/>
          </w:tcPr>
          <w:p w14:paraId="0AC17073" w14:textId="77777777" w:rsidR="00A60E5D" w:rsidRDefault="00A60E5D">
            <w:pPr>
              <w:wordWrap w:val="0"/>
              <w:overflowPunct w:val="0"/>
              <w:autoSpaceDE w:val="0"/>
              <w:autoSpaceDN w:val="0"/>
            </w:pPr>
          </w:p>
        </w:tc>
      </w:tr>
      <w:tr w:rsidR="00E00F7F" w14:paraId="47FE952F" w14:textId="77777777" w:rsidTr="7FC9A3D1">
        <w:trPr>
          <w:cantSplit/>
          <w:trHeight w:hRule="exact" w:val="640"/>
        </w:trPr>
        <w:tc>
          <w:tcPr>
            <w:tcW w:w="3045" w:type="dxa"/>
            <w:vAlign w:val="center"/>
          </w:tcPr>
          <w:p w14:paraId="28FDE741" w14:textId="77777777" w:rsidR="00E00F7F" w:rsidRDefault="00E00F7F">
            <w:pPr>
              <w:wordWrap w:val="0"/>
              <w:overflowPunct w:val="0"/>
              <w:autoSpaceDE w:val="0"/>
              <w:autoSpaceDN w:val="0"/>
              <w:spacing w:line="240" w:lineRule="exact"/>
              <w:ind w:left="6"/>
              <w:jc w:val="distribute"/>
            </w:pPr>
            <w:r>
              <w:rPr>
                <w:rFonts w:hint="eastAsia"/>
              </w:rPr>
              <w:t>受検地</w:t>
            </w:r>
          </w:p>
        </w:tc>
        <w:tc>
          <w:tcPr>
            <w:tcW w:w="10395" w:type="dxa"/>
            <w:gridSpan w:val="3"/>
            <w:vAlign w:val="center"/>
          </w:tcPr>
          <w:p w14:paraId="7C7FEC8C" w14:textId="77777777" w:rsidR="00E00F7F" w:rsidRDefault="00E00F7F">
            <w:pPr>
              <w:wordWrap w:val="0"/>
              <w:overflowPunct w:val="0"/>
              <w:autoSpaceDE w:val="0"/>
              <w:autoSpaceDN w:val="0"/>
            </w:pPr>
            <w:r>
              <w:t xml:space="preserve">　</w:t>
            </w:r>
          </w:p>
          <w:p w14:paraId="2F9D7E2F" w14:textId="31B1A723" w:rsidR="005E015B" w:rsidRDefault="00C435A2" w:rsidP="005E015B">
            <w:pPr>
              <w:wordWrap w:val="0"/>
              <w:overflowPunct w:val="0"/>
              <w:autoSpaceDE w:val="0"/>
              <w:autoSpaceDN w:val="0"/>
              <w:jc w:val="right"/>
            </w:pPr>
            <w:r w:rsidRPr="7FC9A3D1">
              <w:t>電話　　　(</w:t>
            </w:r>
            <w:r w:rsidR="005E015B" w:rsidRPr="7FC9A3D1">
              <w:t xml:space="preserve">　　　　</w:t>
            </w:r>
            <w:r w:rsidRPr="7FC9A3D1">
              <w:t xml:space="preserve">)　　　　</w:t>
            </w:r>
          </w:p>
        </w:tc>
      </w:tr>
      <w:tr w:rsidR="00E00F7F" w14:paraId="1E0E04BB" w14:textId="77777777" w:rsidTr="7FC9A3D1">
        <w:trPr>
          <w:trHeight w:hRule="exact" w:val="1031"/>
        </w:trPr>
        <w:tc>
          <w:tcPr>
            <w:tcW w:w="3045" w:type="dxa"/>
            <w:vAlign w:val="center"/>
          </w:tcPr>
          <w:p w14:paraId="0CAE0A30" w14:textId="77777777" w:rsidR="00E00F7F" w:rsidRDefault="00E00F7F">
            <w:pPr>
              <w:wordWrap w:val="0"/>
              <w:overflowPunct w:val="0"/>
              <w:autoSpaceDE w:val="0"/>
              <w:autoSpaceDN w:val="0"/>
              <w:spacing w:line="240" w:lineRule="exact"/>
              <w:ind w:left="6"/>
              <w:jc w:val="distribute"/>
            </w:pPr>
            <w:r>
              <w:rPr>
                <w:rFonts w:hint="eastAsia"/>
              </w:rPr>
              <w:t>溶接着手予定年月日</w:t>
            </w:r>
          </w:p>
        </w:tc>
        <w:tc>
          <w:tcPr>
            <w:tcW w:w="10395" w:type="dxa"/>
            <w:gridSpan w:val="3"/>
            <w:vAlign w:val="bottom"/>
          </w:tcPr>
          <w:p w14:paraId="0BC98C50" w14:textId="77777777" w:rsidR="00E00F7F" w:rsidRDefault="00E00F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　月　　　　日</w:t>
            </w:r>
          </w:p>
          <w:p w14:paraId="4E18875E" w14:textId="77777777" w:rsidR="00E00F7F" w:rsidRDefault="00E00F7F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　　　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1AD83CC6" w14:textId="2209C489" w:rsidR="00E00F7F" w:rsidRDefault="00E00F7F">
      <w:pPr>
        <w:wordWrap w:val="0"/>
        <w:overflowPunct w:val="0"/>
        <w:autoSpaceDE w:val="0"/>
        <w:autoSpaceDN w:val="0"/>
      </w:pPr>
      <w:r>
        <w:t xml:space="preserve">　</w:t>
      </w:r>
      <w:r w:rsidR="00614D99">
        <w:t xml:space="preserve">　　　　年　　　月　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81"/>
        <w:gridCol w:w="5130"/>
        <w:gridCol w:w="3369"/>
        <w:gridCol w:w="3045"/>
      </w:tblGrid>
      <w:tr w:rsidR="00E00F7F" w14:paraId="4A0175D4" w14:textId="77777777" w:rsidTr="7FC9A3D1">
        <w:trPr>
          <w:cantSplit/>
          <w:trHeight w:val="1355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74A02C4D" w14:textId="77777777" w:rsidR="00E00F7F" w:rsidRDefault="00E00F7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3FD084E7" w14:textId="77777777" w:rsidR="00E00F7F" w:rsidRDefault="00E00F7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4"/>
              </w:rPr>
              <w:t>収入印</w:t>
            </w:r>
            <w:r>
              <w:rPr>
                <w:rFonts w:hint="eastAsia"/>
              </w:rPr>
              <w:t>紙</w:t>
            </w:r>
          </w:p>
        </w:tc>
        <w:tc>
          <w:tcPr>
            <w:tcW w:w="5130" w:type="dxa"/>
            <w:tcBorders>
              <w:top w:val="nil"/>
              <w:bottom w:val="nil"/>
              <w:right w:val="nil"/>
            </w:tcBorders>
            <w:vAlign w:val="center"/>
          </w:tcPr>
          <w:p w14:paraId="3D87605E" w14:textId="136AABCF" w:rsidR="00E00F7F" w:rsidRDefault="00E00F7F">
            <w:pPr>
              <w:wordWrap w:val="0"/>
              <w:overflowPunct w:val="0"/>
              <w:autoSpaceDE w:val="0"/>
              <w:autoSpaceDN w:val="0"/>
              <w:spacing w:after="240"/>
              <w:ind w:right="6"/>
            </w:pPr>
          </w:p>
          <w:p w14:paraId="0D88D6CF" w14:textId="77777777" w:rsidR="00E00F7F" w:rsidRDefault="00E00F7F">
            <w:pPr>
              <w:wordWrap w:val="0"/>
              <w:overflowPunct w:val="0"/>
              <w:autoSpaceDE w:val="0"/>
              <w:autoSpaceDN w:val="0"/>
              <w:ind w:right="6"/>
            </w:pPr>
            <w:r>
              <w:rPr>
                <w:rFonts w:hint="eastAsia"/>
              </w:rPr>
              <w:t xml:space="preserve">　　　　　　　　殿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82D0" w14:textId="77777777" w:rsidR="00E00F7F" w:rsidRDefault="00E00F7F">
            <w:pPr>
              <w:wordWrap w:val="0"/>
              <w:overflowPunct w:val="0"/>
              <w:autoSpaceDE w:val="0"/>
              <w:autoSpaceDN w:val="0"/>
              <w:ind w:right="6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4792" w14:textId="77777777" w:rsidR="00E00F7F" w:rsidRDefault="00E00F7F">
            <w:pPr>
              <w:wordWrap w:val="0"/>
              <w:overflowPunct w:val="0"/>
              <w:autoSpaceDE w:val="0"/>
              <w:autoSpaceDN w:val="0"/>
              <w:spacing w:line="240" w:lineRule="exact"/>
              <w:ind w:left="6" w:right="315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</w:t>
            </w:r>
          </w:p>
          <w:p w14:paraId="71FE75FE" w14:textId="77777777" w:rsidR="00E00F7F" w:rsidRDefault="00E00F7F" w:rsidP="00F163D2">
            <w:pPr>
              <w:wordWrap w:val="0"/>
              <w:overflowPunct w:val="0"/>
              <w:autoSpaceDE w:val="0"/>
              <w:autoSpaceDN w:val="0"/>
              <w:spacing w:line="240" w:lineRule="exact"/>
              <w:ind w:right="525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</w:p>
        </w:tc>
      </w:tr>
    </w:tbl>
    <w:p w14:paraId="351216DD" w14:textId="77777777" w:rsidR="00E00F7F" w:rsidRDefault="00E00F7F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1203F5C1" w14:textId="7A4E188B" w:rsidR="00E00F7F" w:rsidRDefault="00E00F7F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614D99">
        <w:t>１</w:t>
      </w:r>
      <w:r>
        <w:t xml:space="preserve">　表題の(　　)内には、ボイラー又は第一種圧力容器のうち該当する文字を記入すること。</w:t>
      </w:r>
    </w:p>
    <w:p w14:paraId="62DD5E46" w14:textId="75F77885" w:rsidR="00A60E5D" w:rsidRDefault="00A60E5D">
      <w:pPr>
        <w:wordWrap w:val="0"/>
        <w:overflowPunct w:val="0"/>
        <w:autoSpaceDE w:val="0"/>
        <w:autoSpaceDN w:val="0"/>
        <w:ind w:left="630" w:hanging="630"/>
      </w:pPr>
      <w:r>
        <w:t xml:space="preserve">　　２</w:t>
      </w:r>
      <w:r w:rsidR="006B57BF">
        <w:t xml:space="preserve">　</w:t>
      </w:r>
      <w:r w:rsidR="00342114">
        <w:t>「登録設計審査等機関</w:t>
      </w:r>
      <w:r w:rsidR="007D2BBE">
        <w:t>の名称</w:t>
      </w:r>
      <w:r w:rsidR="00342114">
        <w:t>」の欄は、</w:t>
      </w:r>
      <w:r w:rsidR="00F0090D">
        <w:t>登録設計審査等機関</w:t>
      </w:r>
      <w:r w:rsidR="00342114">
        <w:t>が設計審査を行</w:t>
      </w:r>
      <w:r w:rsidR="00B87B55">
        <w:t>つ</w:t>
      </w:r>
      <w:r w:rsidR="00342114">
        <w:t>た場合</w:t>
      </w:r>
      <w:r w:rsidR="00F0090D">
        <w:t>に</w:t>
      </w:r>
      <w:r w:rsidR="00342114">
        <w:t>記入</w:t>
      </w:r>
      <w:r w:rsidR="00F0090D">
        <w:t>する</w:t>
      </w:r>
      <w:r w:rsidR="00342114">
        <w:t>こと。</w:t>
      </w:r>
    </w:p>
    <w:p w14:paraId="3CF79BF2" w14:textId="16EF943B" w:rsidR="00E00F7F" w:rsidRDefault="00E00F7F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A60E5D">
        <w:t>３</w:t>
      </w:r>
      <w:r>
        <w:t xml:space="preserve">　「溶接着手予定年月日」の欄の(　　)内には、溶接期間が</w:t>
      </w:r>
      <w:r w:rsidR="00A60E5D">
        <w:t>１</w:t>
      </w:r>
      <w:r>
        <w:t>月以上の場合に溶接完了予定年月日を付記すること。</w:t>
      </w:r>
    </w:p>
    <w:p w14:paraId="146C7937" w14:textId="66B5EA0A" w:rsidR="00E00F7F" w:rsidRDefault="00E00F7F" w:rsidP="00A60E5D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A60E5D">
        <w:t>４</w:t>
      </w:r>
      <w:r>
        <w:t xml:space="preserve">　都道府県労働局長に申請するときは、収入印紙を</w:t>
      </w:r>
      <w:r w:rsidR="00614D99">
        <w:t>貼</w:t>
      </w:r>
      <w:r>
        <w:t>付し、この場合、収入印紙は、申請者において消印しないこと。</w:t>
      </w:r>
    </w:p>
    <w:sectPr w:rsidR="00E00F7F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3F8F" w14:textId="77777777" w:rsidR="0022153A" w:rsidRDefault="0022153A">
      <w:r>
        <w:separator/>
      </w:r>
    </w:p>
  </w:endnote>
  <w:endnote w:type="continuationSeparator" w:id="0">
    <w:p w14:paraId="2B65931B" w14:textId="77777777" w:rsidR="0022153A" w:rsidRDefault="0022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27C8" w14:textId="77777777" w:rsidR="0022153A" w:rsidRDefault="0022153A">
      <w:r>
        <w:separator/>
      </w:r>
    </w:p>
  </w:footnote>
  <w:footnote w:type="continuationSeparator" w:id="0">
    <w:p w14:paraId="5F14DA8C" w14:textId="77777777" w:rsidR="0022153A" w:rsidRDefault="00221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F7F"/>
    <w:rsid w:val="000157B0"/>
    <w:rsid w:val="001F5252"/>
    <w:rsid w:val="0022153A"/>
    <w:rsid w:val="002A2762"/>
    <w:rsid w:val="00342114"/>
    <w:rsid w:val="00365ECE"/>
    <w:rsid w:val="00564F5D"/>
    <w:rsid w:val="00597197"/>
    <w:rsid w:val="005E015B"/>
    <w:rsid w:val="0061061F"/>
    <w:rsid w:val="00614D99"/>
    <w:rsid w:val="00622AF0"/>
    <w:rsid w:val="006B57BF"/>
    <w:rsid w:val="006F415D"/>
    <w:rsid w:val="007B3AE3"/>
    <w:rsid w:val="007C7F11"/>
    <w:rsid w:val="007D2BBE"/>
    <w:rsid w:val="00871A80"/>
    <w:rsid w:val="008C6987"/>
    <w:rsid w:val="0092398C"/>
    <w:rsid w:val="00974B66"/>
    <w:rsid w:val="009777E1"/>
    <w:rsid w:val="00A60E5D"/>
    <w:rsid w:val="00AB2DE8"/>
    <w:rsid w:val="00B7006E"/>
    <w:rsid w:val="00B87B55"/>
    <w:rsid w:val="00C1536B"/>
    <w:rsid w:val="00C435A2"/>
    <w:rsid w:val="00CE2BC2"/>
    <w:rsid w:val="00D06A41"/>
    <w:rsid w:val="00D462B8"/>
    <w:rsid w:val="00DB4A06"/>
    <w:rsid w:val="00E00F7F"/>
    <w:rsid w:val="00E47B43"/>
    <w:rsid w:val="00F0090D"/>
    <w:rsid w:val="00F163D2"/>
    <w:rsid w:val="7FC9A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F6DB0"/>
  <w14:defaultImageDpi w14:val="0"/>
  <w15:docId w15:val="{D73AD122-547A-45EB-9F34-B164FDB5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Revision"/>
    <w:hidden/>
    <w:uiPriority w:val="99"/>
    <w:semiHidden/>
    <w:rsid w:val="00614D99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1B5D2-3566-4821-9F82-A65617E1CF5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263dbbe5-076b-4606-a03b-9598f5f2f35a"/>
    <ds:schemaRef ds:uri="1e39eb4f-11e8-449c-a3a5-a3aad1fe5c6e"/>
  </ds:schemaRefs>
</ds:datastoreItem>
</file>

<file path=customXml/itemProps2.xml><?xml version="1.0" encoding="utf-8"?>
<ds:datastoreItem xmlns:ds="http://schemas.openxmlformats.org/officeDocument/2006/customXml" ds:itemID="{25E91AE9-1C53-485B-9496-CFC625A74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76F07-DE01-425E-8E0D-01B6205D28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69</Words>
  <Characters>394</Characters>
  <DocSecurity>0</DocSecurity>
  <Lines>3</Lines>
  <Paragraphs>1</Paragraphs>
  <ScaleCrop>false</ScaleCrop>
  <LinksUpToDate>false</LinksUpToDate>
  <CharactersWithSpaces>462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27743400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